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D042" w14:textId="77777777" w:rsidR="001E6BF4" w:rsidRPr="00F5559D" w:rsidRDefault="001E6BF4" w:rsidP="001E6BF4">
      <w:pPr>
        <w:rPr>
          <w:rFonts w:ascii="Calibri" w:hAnsi="Calibri" w:cs="Arial"/>
          <w:sz w:val="24"/>
          <w:szCs w:val="24"/>
        </w:rPr>
      </w:pP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  <w:r w:rsidRPr="00F5559D">
        <w:rPr>
          <w:rFonts w:ascii="Calibri" w:hAnsi="Calibri" w:cs="Arial"/>
          <w:sz w:val="24"/>
          <w:szCs w:val="24"/>
        </w:rPr>
        <w:tab/>
      </w:r>
    </w:p>
    <w:p w14:paraId="48C65ED3" w14:textId="77777777" w:rsidR="007829B2" w:rsidRPr="00F5559D" w:rsidRDefault="007829B2" w:rsidP="007829B2">
      <w:pPr>
        <w:rPr>
          <w:rFonts w:ascii="Calibri" w:hAnsi="Calibri" w:cs="Arial"/>
          <w:sz w:val="24"/>
          <w:szCs w:val="24"/>
        </w:rPr>
      </w:pPr>
    </w:p>
    <w:p w14:paraId="7D309F3D" w14:textId="77777777" w:rsidR="0063630F" w:rsidRDefault="0063630F" w:rsidP="007829B2">
      <w:pPr>
        <w:ind w:left="-142"/>
        <w:rPr>
          <w:rFonts w:ascii="Calibri" w:hAnsi="Calibri" w:cs="Arial"/>
          <w:b/>
          <w:sz w:val="24"/>
          <w:szCs w:val="24"/>
          <w:u w:val="single"/>
        </w:rPr>
      </w:pPr>
    </w:p>
    <w:p w14:paraId="4D59D827" w14:textId="77777777" w:rsidR="0063630F" w:rsidRDefault="0063630F" w:rsidP="007829B2">
      <w:pPr>
        <w:ind w:left="-142"/>
        <w:rPr>
          <w:rFonts w:ascii="Calibri" w:hAnsi="Calibri" w:cs="Arial"/>
          <w:b/>
          <w:sz w:val="24"/>
          <w:szCs w:val="24"/>
          <w:u w:val="single"/>
        </w:rPr>
      </w:pPr>
    </w:p>
    <w:p w14:paraId="0AC626B7" w14:textId="77777777" w:rsidR="001E6BF4" w:rsidRPr="00F5559D" w:rsidRDefault="007829B2" w:rsidP="007829B2">
      <w:pPr>
        <w:ind w:left="-142"/>
        <w:rPr>
          <w:rFonts w:ascii="Calibri" w:hAnsi="Calibri" w:cs="Arial"/>
          <w:b/>
          <w:sz w:val="24"/>
          <w:szCs w:val="24"/>
          <w:u w:val="single"/>
        </w:rPr>
      </w:pPr>
      <w:r w:rsidRPr="00F5559D">
        <w:rPr>
          <w:rFonts w:ascii="Calibri" w:hAnsi="Calibri" w:cs="Arial"/>
          <w:b/>
          <w:sz w:val="24"/>
          <w:szCs w:val="24"/>
          <w:u w:val="single"/>
        </w:rPr>
        <w:t>Section 1: Personal Details</w:t>
      </w:r>
    </w:p>
    <w:p w14:paraId="6EC7E616" w14:textId="77777777" w:rsidR="007829B2" w:rsidRPr="00F5559D" w:rsidRDefault="007829B2" w:rsidP="001E6BF4">
      <w:pPr>
        <w:jc w:val="center"/>
        <w:rPr>
          <w:rFonts w:ascii="Calibri" w:hAnsi="Calibri" w:cs="Arial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5"/>
        <w:gridCol w:w="5203"/>
      </w:tblGrid>
      <w:tr w:rsidR="001D174F" w:rsidRPr="00F5559D" w14:paraId="74A143F6" w14:textId="77777777" w:rsidTr="00935F74">
        <w:tc>
          <w:tcPr>
            <w:tcW w:w="9498" w:type="dxa"/>
            <w:gridSpan w:val="2"/>
          </w:tcPr>
          <w:p w14:paraId="05D2CF42" w14:textId="277BF238" w:rsidR="001D174F" w:rsidRPr="00F5559D" w:rsidRDefault="001D174F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Title of job applied for: </w:t>
            </w:r>
            <w:r w:rsidR="0075422C">
              <w:rPr>
                <w:rFonts w:ascii="Calibri" w:hAnsi="Calibri" w:cs="Arial"/>
                <w:b/>
                <w:sz w:val="24"/>
                <w:szCs w:val="24"/>
              </w:rPr>
              <w:t xml:space="preserve">Parish </w:t>
            </w:r>
            <w:r w:rsidR="00F70929">
              <w:rPr>
                <w:rFonts w:ascii="Calibri" w:hAnsi="Calibri" w:cs="Arial"/>
                <w:b/>
                <w:sz w:val="24"/>
                <w:szCs w:val="24"/>
              </w:rPr>
              <w:t>C</w:t>
            </w:r>
            <w:r w:rsidR="0075422C">
              <w:rPr>
                <w:rFonts w:ascii="Calibri" w:hAnsi="Calibri" w:cs="Arial"/>
                <w:b/>
                <w:sz w:val="24"/>
                <w:szCs w:val="24"/>
              </w:rPr>
              <w:t xml:space="preserve">lerk and </w:t>
            </w:r>
            <w:r w:rsidR="00F70929">
              <w:rPr>
                <w:rFonts w:ascii="Calibri" w:hAnsi="Calibri" w:cs="Arial"/>
                <w:b/>
                <w:sz w:val="24"/>
                <w:szCs w:val="24"/>
              </w:rPr>
              <w:t>R</w:t>
            </w:r>
            <w:r w:rsidR="0075422C">
              <w:rPr>
                <w:rFonts w:ascii="Calibri" w:hAnsi="Calibri" w:cs="Arial"/>
                <w:b/>
                <w:sz w:val="24"/>
                <w:szCs w:val="24"/>
              </w:rPr>
              <w:t xml:space="preserve">esponsible </w:t>
            </w:r>
            <w:r w:rsidR="00F70929">
              <w:rPr>
                <w:rFonts w:ascii="Calibri" w:hAnsi="Calibri" w:cs="Arial"/>
                <w:b/>
                <w:sz w:val="24"/>
                <w:szCs w:val="24"/>
              </w:rPr>
              <w:t>F</w:t>
            </w:r>
            <w:r w:rsidR="0075422C">
              <w:rPr>
                <w:rFonts w:ascii="Calibri" w:hAnsi="Calibri" w:cs="Arial"/>
                <w:b/>
                <w:sz w:val="24"/>
                <w:szCs w:val="24"/>
              </w:rPr>
              <w:t xml:space="preserve">inancial </w:t>
            </w:r>
            <w:r w:rsidR="00F70929">
              <w:rPr>
                <w:rFonts w:ascii="Calibri" w:hAnsi="Calibri" w:cs="Arial"/>
                <w:b/>
                <w:sz w:val="24"/>
                <w:szCs w:val="24"/>
              </w:rPr>
              <w:t>O</w:t>
            </w:r>
            <w:r w:rsidR="0075422C">
              <w:rPr>
                <w:rFonts w:ascii="Calibri" w:hAnsi="Calibri" w:cs="Arial"/>
                <w:b/>
                <w:sz w:val="24"/>
                <w:szCs w:val="24"/>
              </w:rPr>
              <w:t>fficer</w:t>
            </w:r>
          </w:p>
          <w:p w14:paraId="0365D4CC" w14:textId="77777777" w:rsidR="001D174F" w:rsidRPr="00F5559D" w:rsidRDefault="001D174F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</w:tc>
      </w:tr>
      <w:tr w:rsidR="001E6BF4" w:rsidRPr="00F5559D" w14:paraId="0B2016D2" w14:textId="77777777" w:rsidTr="001D174F">
        <w:tc>
          <w:tcPr>
            <w:tcW w:w="4295" w:type="dxa"/>
          </w:tcPr>
          <w:p w14:paraId="69B93ADC" w14:textId="5CFB1D14" w:rsidR="001E6BF4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Surname:</w:t>
            </w:r>
            <w:r w:rsidR="001D174F"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  </w:t>
            </w:r>
          </w:p>
          <w:p w14:paraId="289760D5" w14:textId="77777777" w:rsidR="00DC37E8" w:rsidRPr="00F5559D" w:rsidRDefault="00DC37E8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2140BED" w14:textId="77777777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61A3C31" w14:textId="77777777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5203" w:type="dxa"/>
          </w:tcPr>
          <w:p w14:paraId="47840D60" w14:textId="526A99AE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First names and title:</w:t>
            </w:r>
            <w:r w:rsidR="001D174F"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  </w:t>
            </w:r>
          </w:p>
          <w:p w14:paraId="30020A19" w14:textId="77777777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94A1BF9" w14:textId="77777777" w:rsidR="001E6BF4" w:rsidRPr="00F5559D" w:rsidRDefault="001E6BF4" w:rsidP="00D250CB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E6BF4" w:rsidRPr="00F5559D" w14:paraId="644CE22C" w14:textId="77777777" w:rsidTr="001D174F">
        <w:tc>
          <w:tcPr>
            <w:tcW w:w="4295" w:type="dxa"/>
          </w:tcPr>
          <w:p w14:paraId="69183753" w14:textId="5E967AEE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Address:</w:t>
            </w:r>
            <w:r w:rsidR="001D174F"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203" w:type="dxa"/>
          </w:tcPr>
          <w:p w14:paraId="610F5E77" w14:textId="4DF6EAAE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Telephone:</w:t>
            </w:r>
            <w:r w:rsidR="001D174F"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  </w:t>
            </w:r>
          </w:p>
          <w:p w14:paraId="25A7E9FA" w14:textId="77777777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5C7E121" w14:textId="77777777" w:rsidR="001E6BF4" w:rsidRPr="00F5559D" w:rsidRDefault="001E6BF4" w:rsidP="00D250CB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50148980" w14:textId="1495F679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Email:</w:t>
            </w:r>
            <w:r w:rsidR="001D174F" w:rsidRPr="00F5559D">
              <w:rPr>
                <w:rFonts w:ascii="Calibri" w:hAnsi="Calibri" w:cs="Arial"/>
                <w:b/>
                <w:sz w:val="24"/>
                <w:szCs w:val="24"/>
              </w:rPr>
              <w:t xml:space="preserve">  </w:t>
            </w:r>
          </w:p>
          <w:p w14:paraId="3EEBDD86" w14:textId="77777777" w:rsidR="001E6BF4" w:rsidRPr="00F5559D" w:rsidRDefault="001E6BF4" w:rsidP="00D250CB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799E3857" w14:textId="77777777" w:rsidR="001E6BF4" w:rsidRPr="00F5559D" w:rsidRDefault="001E6BF4" w:rsidP="00D250CB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45E45991" w14:textId="77777777" w:rsidR="001E6BF4" w:rsidRPr="00F5559D" w:rsidRDefault="001E6BF4" w:rsidP="00D250CB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748D8B4C" w14:textId="77777777" w:rsidR="001E6BF4" w:rsidRPr="00F5559D" w:rsidRDefault="001E6BF4" w:rsidP="001E6BF4">
      <w:pPr>
        <w:jc w:val="center"/>
        <w:rPr>
          <w:rFonts w:ascii="Calibri" w:hAnsi="Calibri" w:cs="Arial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1E6BF4" w:rsidRPr="00F5559D" w14:paraId="46B23762" w14:textId="77777777" w:rsidTr="001D174F">
        <w:tc>
          <w:tcPr>
            <w:tcW w:w="9498" w:type="dxa"/>
          </w:tcPr>
          <w:p w14:paraId="7525D03A" w14:textId="77777777" w:rsidR="001E6BF4" w:rsidRPr="00F5559D" w:rsidRDefault="001E6BF4" w:rsidP="00D250CB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Personal Details:</w:t>
            </w:r>
          </w:p>
        </w:tc>
      </w:tr>
      <w:tr w:rsidR="001E6BF4" w:rsidRPr="00F5559D" w14:paraId="4A464118" w14:textId="77777777" w:rsidTr="001D174F">
        <w:tc>
          <w:tcPr>
            <w:tcW w:w="9498" w:type="dxa"/>
          </w:tcPr>
          <w:p w14:paraId="3E037D3F" w14:textId="19FE0048" w:rsidR="00F74127" w:rsidRPr="00F5559D" w:rsidRDefault="00F74127" w:rsidP="00614CE0">
            <w:pPr>
              <w:tabs>
                <w:tab w:val="left" w:pos="7230"/>
                <w:tab w:val="left" w:pos="8222"/>
              </w:tabs>
              <w:spacing w:before="60" w:after="60"/>
              <w:rPr>
                <w:rFonts w:ascii="Calibri" w:hAnsi="Calibri" w:cs="Arial"/>
                <w:sz w:val="24"/>
                <w:szCs w:val="24"/>
              </w:rPr>
            </w:pPr>
            <w:r w:rsidRPr="00F5559D">
              <w:rPr>
                <w:rFonts w:ascii="Calibri" w:hAnsi="Calibri" w:cs="Arial"/>
                <w:sz w:val="24"/>
                <w:szCs w:val="24"/>
              </w:rPr>
              <w:t>Can you legally live and work in the UK, and produce</w:t>
            </w:r>
            <w:r w:rsidR="006A7BA9" w:rsidRPr="00F5559D">
              <w:rPr>
                <w:rFonts w:ascii="Calibri" w:hAnsi="Calibri" w:cs="Arial"/>
                <w:sz w:val="24"/>
                <w:szCs w:val="24"/>
              </w:rPr>
              <w:tab/>
            </w:r>
            <w:r w:rsidR="001E6BF4" w:rsidRPr="00F5559D">
              <w:rPr>
                <w:rFonts w:ascii="Calibri" w:hAnsi="Calibri" w:cs="Arial"/>
                <w:sz w:val="24"/>
                <w:szCs w:val="24"/>
              </w:rPr>
              <w:t>Yes</w:t>
            </w:r>
            <w:r w:rsidR="002708CF">
              <w:rPr>
                <w:rFonts w:ascii="Calibri" w:hAnsi="Calibri" w:cs="Arial"/>
                <w:sz w:val="24"/>
                <w:szCs w:val="24"/>
              </w:rPr>
              <w:t>/ No</w:t>
            </w:r>
          </w:p>
          <w:p w14:paraId="26E8C124" w14:textId="77777777" w:rsidR="001E6BF4" w:rsidRPr="00F5559D" w:rsidRDefault="00F74127" w:rsidP="00614CE0">
            <w:pPr>
              <w:tabs>
                <w:tab w:val="left" w:pos="7230"/>
                <w:tab w:val="left" w:pos="8222"/>
              </w:tabs>
              <w:spacing w:before="60" w:after="60"/>
              <w:rPr>
                <w:rFonts w:ascii="Calibri" w:hAnsi="Calibri" w:cs="Arial"/>
                <w:sz w:val="24"/>
                <w:szCs w:val="24"/>
              </w:rPr>
            </w:pPr>
            <w:r w:rsidRPr="00F5559D">
              <w:rPr>
                <w:rFonts w:ascii="Calibri" w:hAnsi="Calibri" w:cs="Arial"/>
                <w:sz w:val="24"/>
                <w:szCs w:val="24"/>
              </w:rPr>
              <w:t>documents to prove this?</w:t>
            </w:r>
            <w:r w:rsidR="001E6BF4" w:rsidRPr="00F5559D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</w:tr>
      <w:tr w:rsidR="001E6BF4" w:rsidRPr="00F5559D" w14:paraId="0DCC2288" w14:textId="77777777" w:rsidTr="001D174F">
        <w:tc>
          <w:tcPr>
            <w:tcW w:w="9498" w:type="dxa"/>
          </w:tcPr>
          <w:p w14:paraId="043C0658" w14:textId="29DC6D56" w:rsidR="001E6BF4" w:rsidRPr="00F5559D" w:rsidRDefault="00614CE0" w:rsidP="00614CE0">
            <w:pPr>
              <w:tabs>
                <w:tab w:val="left" w:pos="7230"/>
                <w:tab w:val="left" w:pos="8222"/>
              </w:tabs>
              <w:spacing w:before="60" w:after="60"/>
              <w:rPr>
                <w:rFonts w:ascii="Calibri" w:hAnsi="Calibri" w:cs="Arial"/>
                <w:sz w:val="24"/>
                <w:szCs w:val="24"/>
              </w:rPr>
            </w:pPr>
            <w:r w:rsidRPr="00F5559D">
              <w:rPr>
                <w:rFonts w:ascii="Calibri" w:hAnsi="Calibri" w:cs="Arial"/>
                <w:sz w:val="24"/>
                <w:szCs w:val="24"/>
              </w:rPr>
              <w:t>Can you travel to different locations not on public transport routes?</w:t>
            </w:r>
            <w:r w:rsidR="006A7BA9" w:rsidRPr="00F5559D">
              <w:rPr>
                <w:rFonts w:ascii="Calibri" w:hAnsi="Calibri" w:cs="Arial"/>
                <w:sz w:val="24"/>
                <w:szCs w:val="24"/>
              </w:rPr>
              <w:tab/>
            </w:r>
            <w:r w:rsidR="001D174F" w:rsidRPr="00F5559D">
              <w:rPr>
                <w:rFonts w:ascii="Calibri" w:hAnsi="Calibri" w:cs="Arial"/>
                <w:sz w:val="24"/>
                <w:szCs w:val="24"/>
              </w:rPr>
              <w:t>Yes</w:t>
            </w:r>
            <w:r w:rsidR="002708CF">
              <w:rPr>
                <w:rFonts w:ascii="Calibri" w:hAnsi="Calibri" w:cs="Arial"/>
                <w:sz w:val="24"/>
                <w:szCs w:val="24"/>
              </w:rPr>
              <w:t>/No</w:t>
            </w:r>
          </w:p>
        </w:tc>
      </w:tr>
    </w:tbl>
    <w:p w14:paraId="6B557699" w14:textId="77777777" w:rsidR="001E6BF4" w:rsidRPr="00F5559D" w:rsidRDefault="001E6BF4" w:rsidP="001E6BF4">
      <w:pPr>
        <w:jc w:val="center"/>
        <w:rPr>
          <w:rFonts w:ascii="Calibri" w:hAnsi="Calibri" w:cs="Arial"/>
          <w:sz w:val="24"/>
          <w:szCs w:val="24"/>
        </w:rPr>
      </w:pPr>
    </w:p>
    <w:p w14:paraId="48B3B874" w14:textId="77777777" w:rsidR="001E6BF4" w:rsidRPr="00F5559D" w:rsidRDefault="001E6BF4" w:rsidP="001D174F">
      <w:pPr>
        <w:pStyle w:val="DefaultText"/>
        <w:rPr>
          <w:rFonts w:ascii="Calibri" w:hAnsi="Calibri" w:cs="Arial"/>
          <w:b/>
          <w:szCs w:val="24"/>
        </w:rPr>
      </w:pPr>
      <w:r w:rsidRPr="00F5559D">
        <w:rPr>
          <w:rFonts w:ascii="Calibri" w:hAnsi="Calibri" w:cs="Arial"/>
          <w:b/>
          <w:szCs w:val="24"/>
        </w:rPr>
        <w:t>References. Please give the names and addresses of two referees. One should be your present or last employer if possible.</w:t>
      </w:r>
    </w:p>
    <w:p w14:paraId="31B81122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tbl>
      <w:tblPr>
        <w:tblW w:w="9498" w:type="dxa"/>
        <w:tblInd w:w="-99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491"/>
        <w:gridCol w:w="5007"/>
      </w:tblGrid>
      <w:tr w:rsidR="001E6BF4" w:rsidRPr="00F5559D" w14:paraId="5CEECFDF" w14:textId="77777777" w:rsidTr="001D174F">
        <w:trPr>
          <w:cantSplit/>
        </w:trPr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1AC4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Referee 1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D41B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Referee 2</w:t>
            </w:r>
          </w:p>
        </w:tc>
      </w:tr>
      <w:tr w:rsidR="001E6BF4" w:rsidRPr="00F5559D" w14:paraId="4F017249" w14:textId="77777777" w:rsidTr="001D174F">
        <w:trPr>
          <w:cantSplit/>
        </w:trPr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98377" w14:textId="085B3319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Name</w:t>
            </w:r>
            <w:r w:rsidR="001D174F" w:rsidRPr="00F5559D">
              <w:rPr>
                <w:rFonts w:ascii="Calibri" w:hAnsi="Calibri" w:cs="Arial"/>
                <w:szCs w:val="24"/>
              </w:rPr>
              <w:t xml:space="preserve">  </w:t>
            </w:r>
          </w:p>
          <w:p w14:paraId="122543D3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B617" w14:textId="2DC3E8B3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Name</w:t>
            </w:r>
            <w:r w:rsidR="001D174F" w:rsidRPr="00F5559D">
              <w:rPr>
                <w:rFonts w:ascii="Calibri" w:hAnsi="Calibri" w:cs="Arial"/>
                <w:szCs w:val="24"/>
              </w:rPr>
              <w:t xml:space="preserve">  </w:t>
            </w:r>
          </w:p>
        </w:tc>
      </w:tr>
      <w:tr w:rsidR="001E6BF4" w:rsidRPr="00F5559D" w14:paraId="0A704548" w14:textId="77777777" w:rsidTr="001D174F">
        <w:trPr>
          <w:cantSplit/>
        </w:trPr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43DF" w14:textId="4FC2F1B8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Address</w:t>
            </w:r>
            <w:r w:rsidR="001D174F" w:rsidRPr="00F5559D">
              <w:rPr>
                <w:rFonts w:ascii="Calibri" w:hAnsi="Calibri" w:cs="Arial"/>
                <w:szCs w:val="24"/>
              </w:rPr>
              <w:t xml:space="preserve">  </w:t>
            </w:r>
          </w:p>
          <w:p w14:paraId="245A8453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F93347A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D50FB60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6C83730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A17CE" w14:textId="04BFFFC2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Address</w:t>
            </w:r>
            <w:r w:rsidR="001D174F" w:rsidRPr="00F5559D">
              <w:rPr>
                <w:rFonts w:ascii="Calibri" w:hAnsi="Calibri" w:cs="Arial"/>
                <w:szCs w:val="24"/>
              </w:rPr>
              <w:t xml:space="preserve">  </w:t>
            </w:r>
          </w:p>
        </w:tc>
      </w:tr>
      <w:tr w:rsidR="001E6BF4" w:rsidRPr="00F5559D" w14:paraId="6F9E690C" w14:textId="77777777" w:rsidTr="001D174F">
        <w:trPr>
          <w:cantSplit/>
        </w:trPr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8FFC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May we approach them now?</w:t>
            </w:r>
          </w:p>
          <w:p w14:paraId="7F866C31" w14:textId="77777777" w:rsidR="001E6BF4" w:rsidRPr="00F5559D" w:rsidRDefault="001E6BF4" w:rsidP="001E6BF4">
            <w:pPr>
              <w:pStyle w:val="Bullet1"/>
              <w:rPr>
                <w:rFonts w:ascii="Calibri" w:hAnsi="Calibri" w:cs="Arial"/>
                <w:szCs w:val="24"/>
              </w:rPr>
            </w:pPr>
          </w:p>
          <w:p w14:paraId="62F19619" w14:textId="1A326089" w:rsidR="001E6BF4" w:rsidRPr="00F5559D" w:rsidRDefault="002708CF" w:rsidP="001E6BF4">
            <w:pPr>
              <w:pStyle w:val="Bullet1"/>
              <w:rPr>
                <w:rFonts w:ascii="Calibri" w:hAnsi="Calibri" w:cs="Arial"/>
                <w:szCs w:val="24"/>
              </w:rPr>
            </w:pPr>
            <w:r>
              <w:rPr>
                <w:rFonts w:ascii="Calibri" w:hAnsi="Calibri" w:cs="Arial"/>
                <w:szCs w:val="24"/>
              </w:rPr>
              <w:t>Yes/No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8387D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May we approach them now?</w:t>
            </w:r>
          </w:p>
          <w:p w14:paraId="613BF377" w14:textId="77777777" w:rsidR="001E6BF4" w:rsidRPr="00F5559D" w:rsidRDefault="001E6BF4" w:rsidP="001E6BF4">
            <w:pPr>
              <w:pStyle w:val="Bullet1"/>
              <w:rPr>
                <w:rFonts w:ascii="Calibri" w:hAnsi="Calibri" w:cs="Arial"/>
                <w:szCs w:val="24"/>
              </w:rPr>
            </w:pPr>
          </w:p>
          <w:p w14:paraId="53F81730" w14:textId="71B0BDF8" w:rsidR="001E6BF4" w:rsidRPr="00F5559D" w:rsidRDefault="002708CF" w:rsidP="001E6BF4">
            <w:pPr>
              <w:pStyle w:val="Bullet1"/>
              <w:rPr>
                <w:rFonts w:ascii="Calibri" w:hAnsi="Calibri" w:cs="Arial"/>
                <w:szCs w:val="24"/>
              </w:rPr>
            </w:pPr>
            <w:r>
              <w:rPr>
                <w:rFonts w:ascii="Calibri" w:hAnsi="Calibri" w:cs="Arial"/>
                <w:szCs w:val="24"/>
              </w:rPr>
              <w:t>Yes/No</w:t>
            </w:r>
          </w:p>
        </w:tc>
      </w:tr>
    </w:tbl>
    <w:p w14:paraId="2B30DEAE" w14:textId="77777777" w:rsidR="001D174F" w:rsidRPr="00F5559D" w:rsidRDefault="001D174F" w:rsidP="001E6BF4">
      <w:pPr>
        <w:pStyle w:val="DefaultText"/>
        <w:rPr>
          <w:rFonts w:ascii="Calibri" w:hAnsi="Calibri" w:cs="Arial"/>
          <w:b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8D6F78" w:rsidRPr="00F5559D" w14:paraId="5EBC2A5C" w14:textId="77777777" w:rsidTr="00935F74">
        <w:tc>
          <w:tcPr>
            <w:tcW w:w="9498" w:type="dxa"/>
          </w:tcPr>
          <w:p w14:paraId="0CDB93A7" w14:textId="77777777" w:rsidR="008D6F78" w:rsidRPr="00F5559D" w:rsidRDefault="008D6F78" w:rsidP="00935F74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F5559D">
              <w:rPr>
                <w:rFonts w:ascii="Calibri" w:hAnsi="Calibri" w:cs="Arial"/>
                <w:b/>
                <w:sz w:val="24"/>
                <w:szCs w:val="24"/>
              </w:rPr>
              <w:t>Do you have any unspent convictions?  If so, please give details.</w:t>
            </w:r>
          </w:p>
        </w:tc>
      </w:tr>
      <w:tr w:rsidR="008D6F78" w:rsidRPr="00F5559D" w14:paraId="6F25F5C0" w14:textId="77777777" w:rsidTr="00935F74">
        <w:tc>
          <w:tcPr>
            <w:tcW w:w="9498" w:type="dxa"/>
          </w:tcPr>
          <w:p w14:paraId="0B72C47B" w14:textId="77777777" w:rsidR="008D6F78" w:rsidRPr="00F5559D" w:rsidRDefault="008D6F78" w:rsidP="00935F74">
            <w:pPr>
              <w:tabs>
                <w:tab w:val="left" w:pos="7230"/>
                <w:tab w:val="left" w:pos="8222"/>
              </w:tabs>
              <w:rPr>
                <w:rFonts w:ascii="Calibri" w:hAnsi="Calibri" w:cs="Arial"/>
                <w:sz w:val="24"/>
                <w:szCs w:val="24"/>
              </w:rPr>
            </w:pPr>
          </w:p>
          <w:p w14:paraId="4CE85243" w14:textId="77777777" w:rsidR="008D6F78" w:rsidRPr="00F5559D" w:rsidRDefault="008D6F78" w:rsidP="00935F74">
            <w:pPr>
              <w:tabs>
                <w:tab w:val="left" w:pos="7230"/>
                <w:tab w:val="left" w:pos="8222"/>
              </w:tabs>
              <w:rPr>
                <w:rFonts w:ascii="Calibri" w:hAnsi="Calibri" w:cs="Arial"/>
                <w:sz w:val="24"/>
                <w:szCs w:val="24"/>
              </w:rPr>
            </w:pPr>
          </w:p>
          <w:p w14:paraId="07A8BB4C" w14:textId="77777777" w:rsidR="008D6F78" w:rsidRPr="00F5559D" w:rsidRDefault="008D6F78" w:rsidP="00935F74">
            <w:pPr>
              <w:tabs>
                <w:tab w:val="left" w:pos="7230"/>
                <w:tab w:val="left" w:pos="8222"/>
              </w:tabs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1E51A7DC" w14:textId="77777777" w:rsidR="007829B2" w:rsidRPr="00F5559D" w:rsidRDefault="001D174F" w:rsidP="001E6BF4">
      <w:pPr>
        <w:pStyle w:val="DefaultText"/>
        <w:rPr>
          <w:rFonts w:ascii="Calibri" w:hAnsi="Calibri" w:cs="Arial"/>
          <w:b/>
          <w:szCs w:val="24"/>
          <w:u w:val="single"/>
        </w:rPr>
      </w:pPr>
      <w:r w:rsidRPr="00F5559D">
        <w:rPr>
          <w:rFonts w:ascii="Calibri" w:hAnsi="Calibri" w:cs="Arial"/>
          <w:b/>
          <w:szCs w:val="24"/>
        </w:rPr>
        <w:br w:type="page"/>
      </w:r>
      <w:r w:rsidR="007829B2" w:rsidRPr="00F5559D">
        <w:rPr>
          <w:rFonts w:ascii="Calibri" w:hAnsi="Calibri" w:cs="Arial"/>
          <w:b/>
          <w:szCs w:val="24"/>
          <w:u w:val="single"/>
        </w:rPr>
        <w:lastRenderedPageBreak/>
        <w:t xml:space="preserve">Section 2: </w:t>
      </w:r>
      <w:r w:rsidR="001E6BF4" w:rsidRPr="00F5559D">
        <w:rPr>
          <w:rFonts w:ascii="Calibri" w:hAnsi="Calibri" w:cs="Arial"/>
          <w:b/>
          <w:szCs w:val="24"/>
          <w:u w:val="single"/>
        </w:rPr>
        <w:t>Employment Record</w:t>
      </w:r>
    </w:p>
    <w:p w14:paraId="3DA165FC" w14:textId="77777777" w:rsidR="007829B2" w:rsidRPr="00F5559D" w:rsidRDefault="007829B2" w:rsidP="001E6BF4">
      <w:pPr>
        <w:pStyle w:val="DefaultText"/>
        <w:rPr>
          <w:rFonts w:ascii="Calibri" w:hAnsi="Calibri" w:cs="Arial"/>
          <w:b/>
          <w:szCs w:val="24"/>
        </w:rPr>
      </w:pPr>
    </w:p>
    <w:p w14:paraId="73D23DD3" w14:textId="565789EA" w:rsidR="00BB38FE" w:rsidRPr="00E25844" w:rsidRDefault="00C23C3D" w:rsidP="00BB38FE">
      <w:pPr>
        <w:pStyle w:val="Heading3"/>
        <w:rPr>
          <w:rFonts w:asciiTheme="minorHAnsi" w:hAnsiTheme="minorHAnsi" w:cs="Verdana"/>
          <w:b/>
          <w:color w:val="000000" w:themeColor="text1"/>
          <w:sz w:val="22"/>
        </w:rPr>
      </w:pPr>
      <w:r>
        <w:rPr>
          <w:rFonts w:asciiTheme="minorHAnsi" w:hAnsiTheme="minorHAnsi" w:cs="Verdana"/>
          <w:b/>
          <w:color w:val="000000" w:themeColor="text1"/>
        </w:rPr>
        <w:t xml:space="preserve">2.1 </w:t>
      </w:r>
      <w:r w:rsidR="00BB38FE" w:rsidRPr="00E25844">
        <w:rPr>
          <w:rFonts w:asciiTheme="minorHAnsi" w:hAnsiTheme="minorHAnsi" w:cs="Verdana"/>
          <w:b/>
          <w:color w:val="000000" w:themeColor="text1"/>
        </w:rPr>
        <w:t>Your current or most recent employer</w:t>
      </w:r>
      <w:r w:rsidR="000F4352">
        <w:rPr>
          <w:rFonts w:asciiTheme="minorHAnsi" w:hAnsiTheme="minorHAnsi" w:cs="Verdana"/>
          <w:b/>
          <w:color w:val="000000" w:themeColor="text1"/>
        </w:rPr>
        <w:t>(s)</w:t>
      </w:r>
    </w:p>
    <w:p w14:paraId="639ABA37" w14:textId="77777777" w:rsidR="00BB38FE" w:rsidRDefault="00BB38FE" w:rsidP="00BB38FE">
      <w:pPr>
        <w:rPr>
          <w:rFonts w:ascii="Verdana" w:hAnsi="Verdana" w:cs="Verdana"/>
        </w:rPr>
      </w:pPr>
    </w:p>
    <w:p w14:paraId="41E6C5D8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tbl>
      <w:tblPr>
        <w:tblW w:w="8596" w:type="dxa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359"/>
        <w:gridCol w:w="2268"/>
        <w:gridCol w:w="1843"/>
        <w:gridCol w:w="2126"/>
      </w:tblGrid>
      <w:tr w:rsidR="00BB38FE" w:rsidRPr="00F5559D" w14:paraId="48BF2381" w14:textId="77777777" w:rsidTr="00BB38FE">
        <w:trPr>
          <w:cantSplit/>
        </w:trPr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D40BE98" w14:textId="77777777" w:rsidR="00BB38FE" w:rsidRPr="00F5559D" w:rsidRDefault="00BB38FE" w:rsidP="00BB38FE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Name and address of Employer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7DC9FDD" w14:textId="77777777" w:rsidR="00BB38FE" w:rsidRPr="00F5559D" w:rsidRDefault="00BB38FE" w:rsidP="00D250CB">
            <w:pPr>
              <w:pStyle w:val="TableText"/>
              <w:jc w:val="center"/>
              <w:rPr>
                <w:rFonts w:ascii="Calibri" w:hAnsi="Calibri" w:cs="Arial"/>
                <w:b/>
                <w:szCs w:val="24"/>
              </w:rPr>
            </w:pPr>
            <w:r>
              <w:rPr>
                <w:rFonts w:ascii="Calibri" w:hAnsi="Calibri" w:cs="Arial"/>
                <w:b/>
                <w:szCs w:val="24"/>
              </w:rPr>
              <w:t>Length of Time with Employer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75EDC889" w14:textId="77777777" w:rsidR="00BB38FE" w:rsidRPr="00F5559D" w:rsidRDefault="00BB38FE" w:rsidP="00D250CB">
            <w:pPr>
              <w:pStyle w:val="TableText"/>
              <w:jc w:val="center"/>
              <w:rPr>
                <w:rFonts w:ascii="Calibri" w:hAnsi="Calibri" w:cs="Arial"/>
                <w:b/>
                <w:szCs w:val="24"/>
              </w:rPr>
            </w:pPr>
            <w:r>
              <w:rPr>
                <w:rFonts w:ascii="Calibri" w:hAnsi="Calibri" w:cs="Arial"/>
                <w:b/>
                <w:szCs w:val="24"/>
              </w:rPr>
              <w:t>Job Title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3E331526" w14:textId="77777777" w:rsidR="00BB38FE" w:rsidRPr="00F5559D" w:rsidRDefault="00BB38FE" w:rsidP="00D250CB">
            <w:pPr>
              <w:pStyle w:val="TableText"/>
              <w:jc w:val="center"/>
              <w:rPr>
                <w:rFonts w:ascii="Calibri" w:hAnsi="Calibri" w:cs="Arial"/>
                <w:b/>
                <w:szCs w:val="24"/>
              </w:rPr>
            </w:pPr>
            <w:r>
              <w:rPr>
                <w:rFonts w:ascii="Calibri" w:hAnsi="Calibri" w:cs="Arial"/>
                <w:b/>
                <w:szCs w:val="24"/>
              </w:rPr>
              <w:t>Reason for Leaving</w:t>
            </w:r>
          </w:p>
        </w:tc>
      </w:tr>
      <w:tr w:rsidR="00BB38FE" w:rsidRPr="00F5559D" w14:paraId="70ECCEC3" w14:textId="77777777" w:rsidTr="00BB38FE">
        <w:trPr>
          <w:cantSplit/>
        </w:trPr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F4C4" w14:textId="77777777" w:rsidR="00BB38FE" w:rsidRPr="00F5559D" w:rsidRDefault="00BB38FE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26ACA17" w14:textId="77777777" w:rsidR="00BB38FE" w:rsidRPr="00F5559D" w:rsidRDefault="00BB38FE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5D78164" w14:textId="77777777" w:rsidR="00BB38FE" w:rsidRPr="00F5559D" w:rsidRDefault="00BB38FE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78B932C" w14:textId="77777777" w:rsidR="00BB38FE" w:rsidRDefault="00BB38FE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099E184" w14:textId="77777777" w:rsidR="00E25844" w:rsidRPr="00F5559D" w:rsidRDefault="00E2584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5952" w14:textId="6B2ED45A" w:rsidR="00BB38FE" w:rsidRPr="00F5559D" w:rsidRDefault="00BB38FE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88CDB" w14:textId="7E956E29" w:rsidR="00BB38FE" w:rsidRPr="00F5559D" w:rsidRDefault="00BB38FE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A73E" w14:textId="45B029A2" w:rsidR="00BB38FE" w:rsidRPr="00F5559D" w:rsidRDefault="00BB38FE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0F4352" w:rsidRPr="00F5559D" w14:paraId="4384B5DA" w14:textId="77777777" w:rsidTr="00BB38FE">
        <w:trPr>
          <w:cantSplit/>
        </w:trPr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1B79" w14:textId="77777777" w:rsidR="000F4352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3FDFBA3" w14:textId="77777777" w:rsidR="000F4352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AAE9F52" w14:textId="77777777" w:rsidR="000F4352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90E58AD" w14:textId="77777777" w:rsidR="000F4352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4779C23" w14:textId="77777777" w:rsidR="000F4352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8328D76" w14:textId="266CBC11" w:rsidR="000F4352" w:rsidRPr="00F5559D" w:rsidRDefault="000F4352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BF62" w14:textId="77777777" w:rsidR="000F4352" w:rsidRPr="00F5559D" w:rsidRDefault="000F4352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F270" w14:textId="77777777" w:rsidR="000F4352" w:rsidRPr="00F5559D" w:rsidRDefault="000F4352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47260" w14:textId="77777777" w:rsidR="000F4352" w:rsidRPr="00F5559D" w:rsidRDefault="000F4352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BB38FE" w:rsidRPr="00F5559D" w14:paraId="6A0AB6EA" w14:textId="77777777" w:rsidTr="00BB38FE">
        <w:trPr>
          <w:cantSplit/>
        </w:trPr>
        <w:tc>
          <w:tcPr>
            <w:tcW w:w="85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F57E" w14:textId="77777777" w:rsidR="00BB38FE" w:rsidRPr="00BB38FE" w:rsidRDefault="00BB38FE" w:rsidP="00935F74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BB38FE">
              <w:rPr>
                <w:rFonts w:ascii="Calibri" w:hAnsi="Calibri" w:cs="Arial"/>
                <w:b/>
                <w:szCs w:val="24"/>
              </w:rPr>
              <w:t>Duties:</w:t>
            </w:r>
          </w:p>
        </w:tc>
      </w:tr>
      <w:tr w:rsidR="00BB38FE" w:rsidRPr="00F5559D" w14:paraId="7EA9B1FB" w14:textId="77777777" w:rsidTr="00BB38FE">
        <w:trPr>
          <w:cantSplit/>
        </w:trPr>
        <w:tc>
          <w:tcPr>
            <w:tcW w:w="85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1D75" w14:textId="77777777" w:rsidR="00BB38FE" w:rsidRPr="00F5559D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27CC342" w14:textId="77777777" w:rsidR="00BB38FE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75B85D5" w14:textId="77777777" w:rsidR="00BB38FE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D2A0176" w14:textId="77777777" w:rsidR="00BB38FE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F86F7D7" w14:textId="77777777" w:rsidR="00BB38FE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7DEC335" w14:textId="77777777" w:rsidR="00BB38FE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7F38267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3DE5B19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45991F8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B41A04D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FAF6F35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84A17CC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D7FDB41" w14:textId="1CE6C599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C374277" w14:textId="4EFDBECC" w:rsidR="00C23C3D" w:rsidRDefault="00C23C3D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78D83B4" w14:textId="0B028A4D" w:rsidR="00C23C3D" w:rsidRDefault="00C23C3D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B8073D3" w14:textId="09E86D47" w:rsidR="00C23C3D" w:rsidRDefault="00C23C3D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6F6A33B" w14:textId="77777777" w:rsidR="00C23C3D" w:rsidRDefault="00C23C3D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D0B26E8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FE04108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92BDD4B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2D57D29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32F4B7C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86FB9BA" w14:textId="77777777" w:rsidR="00843499" w:rsidRDefault="00843499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134F1B5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7297E1F" w14:textId="77777777" w:rsidR="00E25844" w:rsidRDefault="00E25844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DD87582" w14:textId="77777777" w:rsidR="00BB38FE" w:rsidRPr="00F5559D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420B4A6" w14:textId="77777777" w:rsidR="00BB38FE" w:rsidRPr="00F5559D" w:rsidRDefault="00BB38FE" w:rsidP="00935F7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5BF1587" w14:textId="77777777" w:rsidR="00BB38FE" w:rsidRPr="00F5559D" w:rsidRDefault="00BB38FE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</w:tbl>
    <w:p w14:paraId="119A3CC2" w14:textId="77777777" w:rsidR="00E25844" w:rsidRPr="00E25844" w:rsidRDefault="00E25844" w:rsidP="00E25844"/>
    <w:p w14:paraId="6519AA61" w14:textId="7752C63F" w:rsidR="00E25844" w:rsidRPr="00C23C3D" w:rsidRDefault="00843499" w:rsidP="00E25844">
      <w:pPr>
        <w:pStyle w:val="Heading3"/>
        <w:rPr>
          <w:rFonts w:asciiTheme="minorHAnsi" w:hAnsiTheme="minorHAnsi" w:cs="Verdana"/>
          <w:b/>
          <w:color w:val="000000" w:themeColor="text1"/>
        </w:rPr>
      </w:pPr>
      <w:r w:rsidRPr="00C23C3D">
        <w:rPr>
          <w:rFonts w:asciiTheme="minorHAnsi" w:hAnsiTheme="minorHAnsi" w:cs="Verdana"/>
          <w:b/>
          <w:color w:val="000000" w:themeColor="text1"/>
        </w:rPr>
        <w:t>2.</w:t>
      </w:r>
      <w:r w:rsidR="00C23C3D">
        <w:rPr>
          <w:rFonts w:asciiTheme="minorHAnsi" w:hAnsiTheme="minorHAnsi" w:cs="Verdana"/>
          <w:b/>
          <w:color w:val="000000" w:themeColor="text1"/>
        </w:rPr>
        <w:t>2</w:t>
      </w:r>
      <w:r w:rsidRPr="00C23C3D">
        <w:rPr>
          <w:rFonts w:asciiTheme="minorHAnsi" w:hAnsiTheme="minorHAnsi" w:cs="Verdana"/>
          <w:b/>
          <w:color w:val="000000" w:themeColor="text1"/>
        </w:rPr>
        <w:t xml:space="preserve"> </w:t>
      </w:r>
      <w:r w:rsidR="00E25844" w:rsidRPr="00C23C3D">
        <w:rPr>
          <w:rFonts w:asciiTheme="minorHAnsi" w:hAnsiTheme="minorHAnsi" w:cs="Verdana"/>
          <w:b/>
          <w:color w:val="000000" w:themeColor="text1"/>
        </w:rPr>
        <w:t>Previous Employment</w:t>
      </w:r>
    </w:p>
    <w:p w14:paraId="24AA2527" w14:textId="77777777" w:rsidR="00E25844" w:rsidRDefault="00E25844" w:rsidP="00E25844"/>
    <w:tbl>
      <w:tblPr>
        <w:tblW w:w="8596" w:type="dxa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8596"/>
      </w:tblGrid>
      <w:tr w:rsidR="00E25844" w:rsidRPr="00F5559D" w14:paraId="38FDD778" w14:textId="77777777" w:rsidTr="00E25844">
        <w:trPr>
          <w:cantSplit/>
        </w:trPr>
        <w:tc>
          <w:tcPr>
            <w:tcW w:w="8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21CF" w14:textId="6C707A41" w:rsidR="00E25844" w:rsidRPr="00E25844" w:rsidRDefault="00E25844" w:rsidP="00E25844">
            <w:pPr>
              <w:spacing w:line="276" w:lineRule="auto"/>
              <w:rPr>
                <w:rFonts w:asciiTheme="minorHAnsi" w:hAnsiTheme="minorHAnsi" w:cs="Verdana"/>
                <w:b/>
                <w:sz w:val="24"/>
                <w:szCs w:val="22"/>
                <w:lang w:val="en-GB" w:eastAsia="en-GB"/>
              </w:rPr>
            </w:pPr>
            <w:r w:rsidRPr="00E25844">
              <w:rPr>
                <w:rFonts w:asciiTheme="minorHAnsi" w:hAnsiTheme="minorHAnsi" w:cs="Verdana"/>
                <w:b/>
                <w:sz w:val="24"/>
                <w:szCs w:val="22"/>
                <w:lang w:val="en-GB" w:eastAsia="en-GB"/>
              </w:rPr>
              <w:t>Please tell us about other jobs you have done and about the skills you used or learned in those jobs</w:t>
            </w:r>
            <w:r w:rsidR="00A85ACF">
              <w:rPr>
                <w:rFonts w:asciiTheme="minorHAnsi" w:hAnsiTheme="minorHAnsi" w:cs="Verdana"/>
                <w:b/>
                <w:sz w:val="24"/>
                <w:szCs w:val="22"/>
                <w:lang w:val="en-GB" w:eastAsia="en-GB"/>
              </w:rPr>
              <w:t xml:space="preserve"> which would be relevant to this post</w:t>
            </w:r>
            <w:r w:rsidRPr="00E25844">
              <w:rPr>
                <w:rFonts w:asciiTheme="minorHAnsi" w:hAnsiTheme="minorHAnsi" w:cs="Verdana"/>
                <w:b/>
                <w:sz w:val="24"/>
                <w:szCs w:val="22"/>
                <w:lang w:val="en-GB" w:eastAsia="en-GB"/>
              </w:rPr>
              <w:t>.</w:t>
            </w:r>
          </w:p>
        </w:tc>
      </w:tr>
      <w:tr w:rsidR="00E25844" w:rsidRPr="00F5559D" w14:paraId="390DA577" w14:textId="77777777" w:rsidTr="00E25844">
        <w:trPr>
          <w:cantSplit/>
        </w:trPr>
        <w:tc>
          <w:tcPr>
            <w:tcW w:w="8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7766" w14:textId="77777777" w:rsidR="00E25844" w:rsidRPr="00F5559D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2193B6D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D09A75B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66610F8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4A5DBCC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9EE1BEB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EB1D51F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749DC6D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79A3D75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3346EA6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D85922C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84580D7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D6CB6A9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EA84337" w14:textId="504FB2FB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C921C28" w14:textId="2C4EDD42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88B05B1" w14:textId="3866338A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3D3FF9D" w14:textId="3701F2A4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0C657CA" w14:textId="3422D4E6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74E4057" w14:textId="500719B4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B71EEE6" w14:textId="77777777" w:rsidR="00C23C3D" w:rsidRDefault="00C23C3D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8277C4E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DD8A8AF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BCC0E3A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E4A99F0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F008859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27B7110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4AD2529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177987F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4220AB1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900F7E0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5322277" w14:textId="77777777" w:rsidR="00E25844" w:rsidRPr="00F5559D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F61241F" w14:textId="77777777" w:rsidR="00E25844" w:rsidRDefault="00E25844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CB37A86" w14:textId="77777777" w:rsidR="00843499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C704889" w14:textId="77777777" w:rsidR="00843499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A9B924D" w14:textId="77777777" w:rsidR="00843499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D486857" w14:textId="77777777" w:rsidR="00843499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DD7BFAC" w14:textId="77777777" w:rsidR="00843499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8E1233E" w14:textId="77777777" w:rsidR="00843499" w:rsidRPr="00F5559D" w:rsidRDefault="00843499" w:rsidP="00E25844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011E1BC" w14:textId="77777777" w:rsidR="00E25844" w:rsidRPr="00F5559D" w:rsidRDefault="00E25844" w:rsidP="00E2584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</w:tbl>
    <w:p w14:paraId="5B919A99" w14:textId="77777777" w:rsidR="00E25844" w:rsidRPr="00F5559D" w:rsidRDefault="00E25844" w:rsidP="00E25844">
      <w:pPr>
        <w:pStyle w:val="DefaultText"/>
        <w:rPr>
          <w:rFonts w:ascii="Calibri" w:hAnsi="Calibri" w:cs="Arial"/>
          <w:b/>
          <w:szCs w:val="24"/>
        </w:rPr>
      </w:pPr>
    </w:p>
    <w:p w14:paraId="7BE4CDA6" w14:textId="77777777" w:rsidR="007829B2" w:rsidRPr="00F5559D" w:rsidRDefault="00E25844" w:rsidP="00E25844">
      <w:pPr>
        <w:pStyle w:val="DefaultText"/>
        <w:rPr>
          <w:rFonts w:ascii="Calibri" w:hAnsi="Calibri" w:cs="Arial"/>
          <w:b/>
          <w:szCs w:val="24"/>
          <w:u w:val="single"/>
        </w:rPr>
      </w:pPr>
      <w:r w:rsidRPr="00F5559D">
        <w:rPr>
          <w:rFonts w:ascii="Calibri" w:hAnsi="Calibri" w:cs="Arial"/>
          <w:b/>
          <w:szCs w:val="24"/>
        </w:rPr>
        <w:br w:type="page"/>
      </w:r>
      <w:r w:rsidR="007829B2" w:rsidRPr="00F5559D">
        <w:rPr>
          <w:rFonts w:ascii="Calibri" w:hAnsi="Calibri" w:cs="Arial"/>
          <w:b/>
          <w:szCs w:val="24"/>
          <w:u w:val="single"/>
        </w:rPr>
        <w:lastRenderedPageBreak/>
        <w:t xml:space="preserve">Section 3: </w:t>
      </w:r>
      <w:r w:rsidR="001E6BF4" w:rsidRPr="00F5559D">
        <w:rPr>
          <w:rFonts w:ascii="Calibri" w:hAnsi="Calibri" w:cs="Arial"/>
          <w:b/>
          <w:szCs w:val="24"/>
          <w:u w:val="single"/>
        </w:rPr>
        <w:t>Education</w:t>
      </w:r>
      <w:r w:rsidR="007829B2" w:rsidRPr="00F5559D">
        <w:rPr>
          <w:rFonts w:ascii="Calibri" w:hAnsi="Calibri" w:cs="Arial"/>
          <w:b/>
          <w:szCs w:val="24"/>
          <w:u w:val="single"/>
        </w:rPr>
        <w:t>, Training and Qualifications</w:t>
      </w:r>
    </w:p>
    <w:p w14:paraId="13B252FE" w14:textId="77777777" w:rsidR="007829B2" w:rsidRPr="00F5559D" w:rsidRDefault="007829B2" w:rsidP="001E6BF4">
      <w:pPr>
        <w:pStyle w:val="DefaultText"/>
        <w:rPr>
          <w:rFonts w:ascii="Calibri" w:hAnsi="Calibri" w:cs="Arial"/>
          <w:b/>
          <w:szCs w:val="24"/>
          <w:u w:val="single"/>
        </w:rPr>
      </w:pPr>
    </w:p>
    <w:p w14:paraId="3B268D26" w14:textId="77777777" w:rsidR="001E6BF4" w:rsidRPr="00F5559D" w:rsidRDefault="007829B2" w:rsidP="001E6BF4">
      <w:pPr>
        <w:pStyle w:val="DefaultText"/>
        <w:rPr>
          <w:rFonts w:ascii="Calibri" w:hAnsi="Calibri" w:cs="Arial"/>
          <w:szCs w:val="24"/>
        </w:rPr>
      </w:pPr>
      <w:r w:rsidRPr="00F5559D">
        <w:rPr>
          <w:rFonts w:ascii="Calibri" w:hAnsi="Calibri" w:cs="Arial"/>
          <w:b/>
          <w:szCs w:val="24"/>
        </w:rPr>
        <w:t xml:space="preserve">Education </w:t>
      </w:r>
      <w:r w:rsidR="001E6BF4" w:rsidRPr="00F5559D">
        <w:rPr>
          <w:rFonts w:ascii="Calibri" w:hAnsi="Calibri" w:cs="Arial"/>
          <w:b/>
          <w:szCs w:val="24"/>
        </w:rPr>
        <w:t>(since age 11)</w:t>
      </w:r>
    </w:p>
    <w:p w14:paraId="5101D175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tbl>
      <w:tblPr>
        <w:tblW w:w="9021" w:type="dxa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02"/>
        <w:gridCol w:w="4819"/>
      </w:tblGrid>
      <w:tr w:rsidR="00607D13" w:rsidRPr="00F5559D" w14:paraId="50CF8D7F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DCD497F" w14:textId="77777777" w:rsidR="00607D13" w:rsidRPr="00F5559D" w:rsidRDefault="00607D13" w:rsidP="00D250CB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Name of School, College or University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57897EBA" w14:textId="77777777" w:rsidR="00607D13" w:rsidRPr="00F5559D" w:rsidRDefault="00607D13" w:rsidP="00D250CB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Qualifications Gained</w:t>
            </w:r>
          </w:p>
        </w:tc>
      </w:tr>
      <w:tr w:rsidR="00607D13" w:rsidRPr="00F5559D" w14:paraId="6DBCBBCA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75A2" w14:textId="77777777" w:rsidR="00607D13" w:rsidRDefault="00607D13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11DCDEC3" w14:textId="3621DD02" w:rsidR="00A85ACF" w:rsidRPr="00F5559D" w:rsidRDefault="00A85ACF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603C" w14:textId="77777777" w:rsidR="00607D13" w:rsidRDefault="00607D13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7195F317" w14:textId="77777777" w:rsidR="00C23C3D" w:rsidRDefault="00C23C3D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0D2842F2" w14:textId="77777777" w:rsidR="00C23C3D" w:rsidRDefault="00C23C3D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0A2D8ECA" w14:textId="77777777" w:rsidR="00C23C3D" w:rsidRDefault="00C23C3D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EA42387" w14:textId="77777777" w:rsidR="00C23C3D" w:rsidRDefault="00C23C3D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15AA6C5" w14:textId="10CB9F1F" w:rsidR="00C23C3D" w:rsidRPr="00F5559D" w:rsidRDefault="00C23C3D" w:rsidP="00D250CB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1753F31B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8B3DD" w14:textId="77777777" w:rsidR="00607D13" w:rsidRDefault="00607D13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865E6AF" w14:textId="4735B4DF" w:rsidR="00A85ACF" w:rsidRPr="00F5559D" w:rsidRDefault="00A85ACF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6E20D" w14:textId="77777777" w:rsidR="00607D13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177C5129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3440C81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E438992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35150697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8F99C1E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284FC561" w14:textId="02AAAE9E" w:rsidR="00C23C3D" w:rsidRPr="00F5559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0967AF3C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E009" w14:textId="77777777" w:rsidR="00607D13" w:rsidRDefault="00607D13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074A9401" w14:textId="35C911DB" w:rsidR="00A85ACF" w:rsidRPr="00F5559D" w:rsidRDefault="00A85ACF" w:rsidP="00A85ACF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6E1A" w14:textId="77777777" w:rsidR="00607D13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1A387BD7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33B79537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178EC90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79AAB712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31C8D5B" w14:textId="771848B8" w:rsidR="00C23C3D" w:rsidRPr="00F5559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</w:tbl>
    <w:p w14:paraId="5906EFDF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p w14:paraId="7A2D1DFE" w14:textId="77777777" w:rsidR="001D174F" w:rsidRPr="00F5559D" w:rsidRDefault="001D174F" w:rsidP="001D174F">
      <w:pPr>
        <w:pStyle w:val="DefaultText"/>
        <w:rPr>
          <w:rFonts w:ascii="Calibri" w:hAnsi="Calibri" w:cs="Arial"/>
          <w:szCs w:val="24"/>
        </w:rPr>
      </w:pPr>
      <w:r w:rsidRPr="00F5559D">
        <w:rPr>
          <w:rFonts w:ascii="Calibri" w:hAnsi="Calibri" w:cs="Arial"/>
          <w:b/>
          <w:szCs w:val="24"/>
        </w:rPr>
        <w:t>Relevant training</w:t>
      </w:r>
      <w:r w:rsidR="007829B2" w:rsidRPr="00F5559D">
        <w:rPr>
          <w:rFonts w:ascii="Calibri" w:hAnsi="Calibri" w:cs="Arial"/>
          <w:b/>
          <w:szCs w:val="24"/>
        </w:rPr>
        <w:t xml:space="preserve"> and </w:t>
      </w:r>
      <w:r w:rsidR="00E021FE" w:rsidRPr="00F5559D">
        <w:rPr>
          <w:rFonts w:ascii="Calibri" w:hAnsi="Calibri" w:cs="Arial"/>
          <w:b/>
          <w:szCs w:val="24"/>
        </w:rPr>
        <w:t>qualifications</w:t>
      </w:r>
    </w:p>
    <w:p w14:paraId="2FE48D44" w14:textId="77777777" w:rsidR="001D174F" w:rsidRPr="00F5559D" w:rsidRDefault="001D174F" w:rsidP="001D174F">
      <w:pPr>
        <w:pStyle w:val="DefaultText"/>
        <w:rPr>
          <w:rFonts w:ascii="Calibri" w:hAnsi="Calibri" w:cs="Arial"/>
          <w:szCs w:val="24"/>
        </w:rPr>
      </w:pPr>
    </w:p>
    <w:tbl>
      <w:tblPr>
        <w:tblW w:w="9021" w:type="dxa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02"/>
        <w:gridCol w:w="4819"/>
      </w:tblGrid>
      <w:tr w:rsidR="00607D13" w:rsidRPr="00F5559D" w14:paraId="7B827A14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E0C2412" w14:textId="77777777" w:rsidR="00607D13" w:rsidRPr="00F5559D" w:rsidRDefault="00607D13" w:rsidP="001D174F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Name of training provider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2D0B37C" w14:textId="77777777" w:rsidR="00607D13" w:rsidRPr="00F5559D" w:rsidRDefault="00607D13" w:rsidP="00935F74">
            <w:pPr>
              <w:pStyle w:val="TableText"/>
              <w:rPr>
                <w:rFonts w:ascii="Calibri" w:hAnsi="Calibri" w:cs="Arial"/>
                <w:b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Training / Certification received</w:t>
            </w:r>
          </w:p>
        </w:tc>
      </w:tr>
      <w:tr w:rsidR="00607D13" w:rsidRPr="00F5559D" w14:paraId="38E0D278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F18E8" w14:textId="77777777" w:rsidR="00607D13" w:rsidRDefault="00607D13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430B4B3C" w14:textId="69326571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4D6A891A" w14:textId="77777777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230FDD22" w14:textId="014B5BBE" w:rsidR="00C23C3D" w:rsidRPr="00F5559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2C22" w14:textId="7F4DEC54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71F5352C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ACE1" w14:textId="77777777" w:rsidR="00607D13" w:rsidRDefault="00607D13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97656F5" w14:textId="77777777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2EEA2FA4" w14:textId="77777777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813B2CD" w14:textId="7BF2DBE1" w:rsidR="00C23C3D" w:rsidRPr="00F5559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F3F8A" w14:textId="538DBCA0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043EC80C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8CB2" w14:textId="77777777" w:rsidR="00607D13" w:rsidRDefault="00607D13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7B5755BE" w14:textId="77777777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B2A8EF1" w14:textId="77777777" w:rsidR="00C23C3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62C961E1" w14:textId="60814B17" w:rsidR="00C23C3D" w:rsidRPr="00F5559D" w:rsidRDefault="00C23C3D" w:rsidP="00C87BD5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E8E0" w14:textId="5C308DAE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2EAC8021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32B2" w14:textId="0ABA8860" w:rsidR="00607D13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310E6FAB" w14:textId="11DEADB8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71AC7DA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7EDEDBA9" w14:textId="77777777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CC1E" w14:textId="2C87532C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  <w:tr w:rsidR="00607D13" w:rsidRPr="00F5559D" w14:paraId="3BB78816" w14:textId="77777777" w:rsidTr="00607D13">
        <w:trPr>
          <w:cantSplit/>
        </w:trPr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34AD" w14:textId="666455C0" w:rsidR="00607D13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5E0AA974" w14:textId="77777777" w:rsidR="00C23C3D" w:rsidRDefault="00C23C3D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  <w:p w14:paraId="113D9DA7" w14:textId="77777777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5CA1E" w14:textId="1D6D40A4" w:rsidR="00607D13" w:rsidRPr="00F5559D" w:rsidRDefault="00607D13" w:rsidP="00935F74">
            <w:pPr>
              <w:pStyle w:val="DefaultText"/>
              <w:rPr>
                <w:rFonts w:ascii="Calibri" w:hAnsi="Calibri" w:cs="Arial"/>
                <w:szCs w:val="24"/>
              </w:rPr>
            </w:pPr>
          </w:p>
        </w:tc>
      </w:tr>
    </w:tbl>
    <w:p w14:paraId="0AEC8DC3" w14:textId="193A0D9B" w:rsidR="007829B2" w:rsidRPr="00F5559D" w:rsidRDefault="007829B2" w:rsidP="001E6BF4">
      <w:pPr>
        <w:pStyle w:val="DefaultText"/>
        <w:rPr>
          <w:rFonts w:ascii="Calibri" w:hAnsi="Calibri" w:cs="Arial"/>
          <w:b/>
          <w:szCs w:val="24"/>
          <w:u w:val="single"/>
        </w:rPr>
      </w:pPr>
      <w:r w:rsidRPr="00F5559D">
        <w:rPr>
          <w:rFonts w:ascii="Calibri" w:hAnsi="Calibri" w:cs="Arial"/>
          <w:b/>
          <w:szCs w:val="24"/>
          <w:u w:val="single"/>
        </w:rPr>
        <w:lastRenderedPageBreak/>
        <w:t>Section 4:</w:t>
      </w:r>
      <w:r w:rsidRPr="00F5559D">
        <w:rPr>
          <w:rFonts w:ascii="Calibri" w:hAnsi="Calibri" w:cs="Arial"/>
          <w:szCs w:val="24"/>
          <w:u w:val="single"/>
        </w:rPr>
        <w:t xml:space="preserve"> </w:t>
      </w:r>
      <w:r w:rsidR="00E25844">
        <w:rPr>
          <w:rFonts w:ascii="Calibri" w:hAnsi="Calibri" w:cs="Arial"/>
          <w:b/>
          <w:szCs w:val="24"/>
          <w:u w:val="single"/>
        </w:rPr>
        <w:t>Supporting Statement</w:t>
      </w:r>
    </w:p>
    <w:tbl>
      <w:tblPr>
        <w:tblW w:w="8982" w:type="dxa"/>
        <w:tblInd w:w="63" w:type="dxa"/>
        <w:tblLayout w:type="fixed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8982"/>
      </w:tblGrid>
      <w:tr w:rsidR="001E6BF4" w:rsidRPr="00F5559D" w14:paraId="10CCA7C2" w14:textId="77777777" w:rsidTr="004E3BCB">
        <w:trPr>
          <w:cantSplit/>
        </w:trPr>
        <w:tc>
          <w:tcPr>
            <w:tcW w:w="8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188F" w14:textId="6D2CBC6B" w:rsidR="001E6BF4" w:rsidRPr="00F5559D" w:rsidRDefault="00E2584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E25844">
              <w:rPr>
                <w:rFonts w:ascii="Calibri" w:hAnsi="Calibri" w:cs="Arial"/>
                <w:b/>
                <w:szCs w:val="24"/>
              </w:rPr>
              <w:t xml:space="preserve">Please tell us why you </w:t>
            </w:r>
            <w:r w:rsidR="008E1FDD">
              <w:rPr>
                <w:rFonts w:ascii="Calibri" w:hAnsi="Calibri" w:cs="Arial"/>
                <w:b/>
                <w:szCs w:val="24"/>
              </w:rPr>
              <w:t xml:space="preserve">have </w:t>
            </w:r>
            <w:r w:rsidRPr="00E25844">
              <w:rPr>
                <w:rFonts w:ascii="Calibri" w:hAnsi="Calibri" w:cs="Arial"/>
                <w:b/>
                <w:szCs w:val="24"/>
              </w:rPr>
              <w:t>applied for this job and why you think you are the best person for the job</w:t>
            </w:r>
            <w:r w:rsidR="004103F4">
              <w:rPr>
                <w:rFonts w:ascii="Calibri" w:hAnsi="Calibri" w:cs="Arial"/>
                <w:b/>
                <w:szCs w:val="24"/>
              </w:rPr>
              <w:t>, refe</w:t>
            </w:r>
            <w:r w:rsidR="00584B29">
              <w:rPr>
                <w:rFonts w:ascii="Calibri" w:hAnsi="Calibri" w:cs="Arial"/>
                <w:b/>
                <w:szCs w:val="24"/>
              </w:rPr>
              <w:t>r</w:t>
            </w:r>
            <w:r w:rsidR="004103F4">
              <w:rPr>
                <w:rFonts w:ascii="Calibri" w:hAnsi="Calibri" w:cs="Arial"/>
                <w:b/>
                <w:szCs w:val="24"/>
              </w:rPr>
              <w:t>r</w:t>
            </w:r>
            <w:r w:rsidR="00584B29">
              <w:rPr>
                <w:rFonts w:ascii="Calibri" w:hAnsi="Calibri" w:cs="Arial"/>
                <w:b/>
                <w:szCs w:val="24"/>
              </w:rPr>
              <w:t>ing</w:t>
            </w:r>
            <w:r w:rsidR="004103F4">
              <w:rPr>
                <w:rFonts w:ascii="Calibri" w:hAnsi="Calibri" w:cs="Arial"/>
                <w:b/>
                <w:szCs w:val="24"/>
              </w:rPr>
              <w:t xml:space="preserve"> to the Person Specification </w:t>
            </w:r>
            <w:r w:rsidR="008E1FDD">
              <w:rPr>
                <w:rFonts w:ascii="Calibri" w:hAnsi="Calibri" w:cs="Arial"/>
                <w:b/>
                <w:szCs w:val="24"/>
              </w:rPr>
              <w:t xml:space="preserve">as to how you meet the </w:t>
            </w:r>
            <w:r w:rsidR="004103F4">
              <w:rPr>
                <w:rFonts w:ascii="Calibri" w:hAnsi="Calibri" w:cs="Arial"/>
                <w:b/>
                <w:szCs w:val="24"/>
              </w:rPr>
              <w:t xml:space="preserve">essential and preferred </w:t>
            </w:r>
            <w:r w:rsidR="00676825">
              <w:rPr>
                <w:rFonts w:ascii="Calibri" w:hAnsi="Calibri" w:cs="Arial"/>
                <w:b/>
                <w:szCs w:val="24"/>
              </w:rPr>
              <w:t>experience</w:t>
            </w:r>
            <w:r w:rsidR="008E1FDD">
              <w:rPr>
                <w:rFonts w:ascii="Calibri" w:hAnsi="Calibri" w:cs="Arial"/>
                <w:b/>
                <w:szCs w:val="24"/>
              </w:rPr>
              <w:t>s</w:t>
            </w:r>
            <w:r w:rsidR="00676825">
              <w:rPr>
                <w:rFonts w:ascii="Calibri" w:hAnsi="Calibri" w:cs="Arial"/>
                <w:b/>
                <w:szCs w:val="24"/>
              </w:rPr>
              <w:t xml:space="preserve"> and aptitudes.</w:t>
            </w:r>
            <w:r>
              <w:rPr>
                <w:rFonts w:ascii="Calibri" w:hAnsi="Calibri" w:cs="Arial"/>
                <w:b/>
                <w:szCs w:val="24"/>
              </w:rPr>
              <w:t xml:space="preserve"> Feel free to tell us about any outside interests </w:t>
            </w:r>
            <w:r w:rsidR="00676825">
              <w:rPr>
                <w:rFonts w:ascii="Calibri" w:hAnsi="Calibri" w:cs="Arial"/>
                <w:b/>
                <w:szCs w:val="24"/>
              </w:rPr>
              <w:t>which support your application</w:t>
            </w:r>
          </w:p>
          <w:p w14:paraId="4F03F539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5E36C4A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0BE31E4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B8CDDF4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62BC995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8E1415B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4950CF0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51E1499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E09215F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F523A04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08872B6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DA57FFE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12BFEE0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FDDBBC7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879AA6B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2E8B9EA4" w14:textId="77777777" w:rsidR="00964E75" w:rsidRPr="00F5559D" w:rsidRDefault="00964E75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D51D644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795BCA2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67242BC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876DC65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42F1EE13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56473182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4432391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EB83543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1BE01F0A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01371FE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508C8F6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3D1234E0" w14:textId="77777777" w:rsidR="00964E75" w:rsidRPr="00F5559D" w:rsidRDefault="00964E75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7E833CA6" w14:textId="77777777" w:rsidR="00964E75" w:rsidRPr="00F5559D" w:rsidRDefault="00964E75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0BBA9AAD" w14:textId="0439299B" w:rsidR="00C87BD5" w:rsidRPr="00F5559D" w:rsidRDefault="00C87BD5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</w:tr>
    </w:tbl>
    <w:p w14:paraId="164C66D7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p w14:paraId="0C1203C6" w14:textId="77777777" w:rsidR="007829B2" w:rsidRPr="00F5559D" w:rsidRDefault="00843499" w:rsidP="001E6BF4">
      <w:pPr>
        <w:pStyle w:val="DefaultText"/>
        <w:rPr>
          <w:rFonts w:ascii="Calibri" w:hAnsi="Calibri" w:cs="Arial"/>
          <w:b/>
          <w:szCs w:val="24"/>
          <w:u w:val="single"/>
        </w:rPr>
      </w:pPr>
      <w:r>
        <w:rPr>
          <w:rFonts w:ascii="Calibri" w:hAnsi="Calibri" w:cs="Arial"/>
          <w:b/>
          <w:szCs w:val="24"/>
          <w:u w:val="single"/>
        </w:rPr>
        <w:t>Section 5</w:t>
      </w:r>
      <w:r w:rsidR="007829B2" w:rsidRPr="00F5559D">
        <w:rPr>
          <w:rFonts w:ascii="Calibri" w:hAnsi="Calibri" w:cs="Arial"/>
          <w:b/>
          <w:szCs w:val="24"/>
          <w:u w:val="single"/>
        </w:rPr>
        <w:t>: Declarations</w:t>
      </w:r>
    </w:p>
    <w:p w14:paraId="2A278937" w14:textId="77777777" w:rsidR="007829B2" w:rsidRPr="00F5559D" w:rsidRDefault="007829B2" w:rsidP="001E6BF4">
      <w:pPr>
        <w:pStyle w:val="DefaultText"/>
        <w:rPr>
          <w:rFonts w:ascii="Calibri" w:hAnsi="Calibri" w:cs="Arial"/>
          <w:szCs w:val="24"/>
        </w:rPr>
      </w:pP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592"/>
        <w:gridCol w:w="5303"/>
      </w:tblGrid>
      <w:tr w:rsidR="001E6BF4" w:rsidRPr="00F5559D" w14:paraId="30FE6E87" w14:textId="77777777" w:rsidTr="00D250CB">
        <w:trPr>
          <w:cantSplit/>
        </w:trPr>
        <w:tc>
          <w:tcPr>
            <w:tcW w:w="8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7C4FE" w14:textId="77777777" w:rsidR="001E6BF4" w:rsidRPr="00F5559D" w:rsidRDefault="008D6F78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b/>
                <w:szCs w:val="24"/>
              </w:rPr>
              <w:t>I certify that the details on this application form, and any supplementary information attached, are true as far as I know.  I understand that if I give false information or withhold relevant information, it could result in my dismissal.</w:t>
            </w:r>
          </w:p>
          <w:p w14:paraId="0FDD1F17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</w:tr>
      <w:tr w:rsidR="001E6BF4" w:rsidRPr="00F5559D" w14:paraId="62014B29" w14:textId="77777777" w:rsidTr="00D250CB">
        <w:trPr>
          <w:cantSplit/>
        </w:trPr>
        <w:tc>
          <w:tcPr>
            <w:tcW w:w="3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FB39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Signature</w:t>
            </w:r>
          </w:p>
          <w:p w14:paraId="3DCC8CCE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  <w:p w14:paraId="6B427F2B" w14:textId="77777777" w:rsidR="009745EA" w:rsidRPr="00F5559D" w:rsidRDefault="009745EA" w:rsidP="00D250CB">
            <w:pPr>
              <w:pStyle w:val="TableText"/>
              <w:rPr>
                <w:rFonts w:ascii="Calibri" w:hAnsi="Calibri" w:cs="Arial"/>
                <w:szCs w:val="24"/>
              </w:rPr>
            </w:pPr>
          </w:p>
        </w:tc>
        <w:tc>
          <w:tcPr>
            <w:tcW w:w="5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87A2" w14:textId="77777777" w:rsidR="001E6BF4" w:rsidRPr="00F5559D" w:rsidRDefault="001E6BF4" w:rsidP="00D250CB">
            <w:pPr>
              <w:pStyle w:val="TableText"/>
              <w:rPr>
                <w:rFonts w:ascii="Calibri" w:hAnsi="Calibri" w:cs="Arial"/>
                <w:szCs w:val="24"/>
              </w:rPr>
            </w:pPr>
            <w:r w:rsidRPr="00F5559D">
              <w:rPr>
                <w:rFonts w:ascii="Calibri" w:hAnsi="Calibri" w:cs="Arial"/>
                <w:szCs w:val="24"/>
              </w:rPr>
              <w:t>Date</w:t>
            </w:r>
          </w:p>
        </w:tc>
      </w:tr>
    </w:tbl>
    <w:p w14:paraId="66AD40BB" w14:textId="77777777" w:rsidR="001E6BF4" w:rsidRDefault="001E6BF4" w:rsidP="001E6BF4">
      <w:pPr>
        <w:pStyle w:val="DefaultText"/>
        <w:rPr>
          <w:rFonts w:ascii="Calibri" w:hAnsi="Calibri" w:cs="Arial"/>
          <w:szCs w:val="24"/>
        </w:rPr>
      </w:pPr>
    </w:p>
    <w:p w14:paraId="1F9921CC" w14:textId="45ACA99D" w:rsidR="00F716B8" w:rsidRPr="00F716B8" w:rsidRDefault="00F716B8" w:rsidP="001E6BF4">
      <w:pPr>
        <w:pStyle w:val="DefaultText"/>
        <w:rPr>
          <w:rFonts w:ascii="Calibri" w:hAnsi="Calibri" w:cs="Arial"/>
          <w:b/>
          <w:i/>
          <w:szCs w:val="24"/>
        </w:rPr>
      </w:pPr>
      <w:r w:rsidRPr="00F716B8">
        <w:rPr>
          <w:rFonts w:ascii="Calibri" w:hAnsi="Calibri" w:cs="Arial"/>
          <w:b/>
          <w:i/>
          <w:szCs w:val="24"/>
        </w:rPr>
        <w:t xml:space="preserve">CLOSING DATE – </w:t>
      </w:r>
      <w:r w:rsidR="00293C51">
        <w:rPr>
          <w:rFonts w:ascii="Calibri" w:hAnsi="Calibri" w:cs="Arial"/>
          <w:b/>
          <w:i/>
          <w:szCs w:val="24"/>
        </w:rPr>
        <w:t xml:space="preserve">6pm on </w:t>
      </w:r>
      <w:r w:rsidR="00FD68ED">
        <w:rPr>
          <w:rFonts w:ascii="Calibri" w:hAnsi="Calibri" w:cs="Arial"/>
          <w:b/>
          <w:i/>
          <w:szCs w:val="24"/>
        </w:rPr>
        <w:t>Fri</w:t>
      </w:r>
      <w:r w:rsidR="006F436D">
        <w:rPr>
          <w:rFonts w:ascii="Calibri" w:hAnsi="Calibri" w:cs="Arial"/>
          <w:b/>
          <w:i/>
          <w:szCs w:val="24"/>
        </w:rPr>
        <w:t>da</w:t>
      </w:r>
      <w:r w:rsidR="00CB45B4">
        <w:rPr>
          <w:rFonts w:ascii="Calibri" w:hAnsi="Calibri" w:cs="Arial"/>
          <w:b/>
          <w:i/>
          <w:szCs w:val="24"/>
        </w:rPr>
        <w:t xml:space="preserve">y </w:t>
      </w:r>
      <w:r w:rsidR="004E53C6">
        <w:rPr>
          <w:rFonts w:ascii="Calibri" w:hAnsi="Calibri" w:cs="Arial"/>
          <w:b/>
          <w:i/>
          <w:szCs w:val="24"/>
        </w:rPr>
        <w:t>1</w:t>
      </w:r>
      <w:r w:rsidR="00FD68ED">
        <w:rPr>
          <w:rFonts w:ascii="Calibri" w:hAnsi="Calibri" w:cs="Arial"/>
          <w:b/>
          <w:i/>
          <w:szCs w:val="24"/>
        </w:rPr>
        <w:t>6</w:t>
      </w:r>
      <w:r w:rsidR="00CB45B4">
        <w:rPr>
          <w:rFonts w:ascii="Calibri" w:hAnsi="Calibri" w:cs="Arial"/>
          <w:b/>
          <w:i/>
          <w:szCs w:val="24"/>
        </w:rPr>
        <w:t>th</w:t>
      </w:r>
      <w:r w:rsidR="006F436D">
        <w:rPr>
          <w:rFonts w:ascii="Calibri" w:hAnsi="Calibri" w:cs="Arial"/>
          <w:b/>
          <w:i/>
          <w:szCs w:val="24"/>
        </w:rPr>
        <w:t xml:space="preserve"> </w:t>
      </w:r>
      <w:r w:rsidR="004804D7">
        <w:rPr>
          <w:rFonts w:ascii="Calibri" w:hAnsi="Calibri" w:cs="Arial"/>
          <w:b/>
          <w:i/>
          <w:szCs w:val="24"/>
        </w:rPr>
        <w:t>October</w:t>
      </w:r>
      <w:r w:rsidR="00E25844">
        <w:rPr>
          <w:rFonts w:ascii="Calibri" w:hAnsi="Calibri" w:cs="Arial"/>
          <w:b/>
          <w:i/>
          <w:szCs w:val="24"/>
        </w:rPr>
        <w:t xml:space="preserve"> 202</w:t>
      </w:r>
      <w:r w:rsidR="004804D7">
        <w:rPr>
          <w:rFonts w:ascii="Calibri" w:hAnsi="Calibri" w:cs="Arial"/>
          <w:b/>
          <w:i/>
          <w:szCs w:val="24"/>
        </w:rPr>
        <w:t>6</w:t>
      </w:r>
    </w:p>
    <w:p w14:paraId="50B25D1C" w14:textId="77777777" w:rsidR="001E6BF4" w:rsidRPr="00F5559D" w:rsidRDefault="001E6BF4" w:rsidP="001E6BF4">
      <w:pPr>
        <w:pStyle w:val="DefaultText"/>
        <w:rPr>
          <w:rFonts w:ascii="Calibri" w:hAnsi="Calibri" w:cs="Arial"/>
          <w:szCs w:val="24"/>
        </w:rPr>
      </w:pPr>
    </w:p>
    <w:p w14:paraId="07807F03" w14:textId="3AC3B801" w:rsidR="000B7BE3" w:rsidRDefault="001E6BF4" w:rsidP="001E6BF4">
      <w:pPr>
        <w:pStyle w:val="DefaultText"/>
        <w:rPr>
          <w:rFonts w:ascii="Calibri" w:hAnsi="Calibri" w:cs="Arial"/>
          <w:szCs w:val="24"/>
        </w:rPr>
      </w:pPr>
      <w:r w:rsidRPr="00F5559D">
        <w:rPr>
          <w:rFonts w:ascii="Calibri" w:hAnsi="Calibri" w:cs="Arial"/>
          <w:szCs w:val="24"/>
        </w:rPr>
        <w:t xml:space="preserve">Please return your completed application together with any other documentation requested </w:t>
      </w:r>
      <w:r w:rsidR="00471816" w:rsidRPr="00F5559D">
        <w:rPr>
          <w:rFonts w:ascii="Calibri" w:hAnsi="Calibri" w:cs="Arial"/>
          <w:szCs w:val="24"/>
        </w:rPr>
        <w:t>in a seal</w:t>
      </w:r>
      <w:r w:rsidR="009745EA" w:rsidRPr="00F5559D">
        <w:rPr>
          <w:rFonts w:ascii="Calibri" w:hAnsi="Calibri" w:cs="Arial"/>
          <w:szCs w:val="24"/>
        </w:rPr>
        <w:t>ed</w:t>
      </w:r>
      <w:r w:rsidR="00471816" w:rsidRPr="00F5559D">
        <w:rPr>
          <w:rFonts w:ascii="Calibri" w:hAnsi="Calibri" w:cs="Arial"/>
          <w:szCs w:val="24"/>
        </w:rPr>
        <w:t xml:space="preserve"> envelope marked CONFIDENTIAL – CLERK </w:t>
      </w:r>
      <w:r w:rsidR="00D60D52" w:rsidRPr="00F5559D">
        <w:rPr>
          <w:rFonts w:ascii="Calibri" w:hAnsi="Calibri" w:cs="Arial"/>
          <w:szCs w:val="24"/>
        </w:rPr>
        <w:t xml:space="preserve">TO THE COUNCIL </w:t>
      </w:r>
      <w:r w:rsidR="000B7BE3">
        <w:rPr>
          <w:rFonts w:ascii="Calibri" w:hAnsi="Calibri" w:cs="Arial"/>
          <w:szCs w:val="24"/>
        </w:rPr>
        <w:t>at:</w:t>
      </w:r>
    </w:p>
    <w:p w14:paraId="0176C673" w14:textId="44A7D336" w:rsidR="000B7BE3" w:rsidRDefault="000B7BE3" w:rsidP="001E6BF4">
      <w:pPr>
        <w:pStyle w:val="DefaultText"/>
        <w:rPr>
          <w:rFonts w:ascii="Calibri" w:hAnsi="Calibri" w:cs="Arial"/>
          <w:szCs w:val="24"/>
        </w:rPr>
      </w:pPr>
    </w:p>
    <w:p w14:paraId="755EA99D" w14:textId="2869AA0B" w:rsidR="000B7BE3" w:rsidRDefault="000B7BE3" w:rsidP="001E6BF4">
      <w:pPr>
        <w:pStyle w:val="DefaultText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Beech Farm, 15 Marsh Road, Upton, Norwich NR13 6BP</w:t>
      </w:r>
    </w:p>
    <w:p w14:paraId="64A457D0" w14:textId="77777777" w:rsidR="000B7BE3" w:rsidRDefault="000B7BE3" w:rsidP="001E6BF4">
      <w:pPr>
        <w:pStyle w:val="DefaultText"/>
        <w:rPr>
          <w:rFonts w:ascii="Calibri" w:hAnsi="Calibri" w:cs="Arial"/>
          <w:szCs w:val="24"/>
        </w:rPr>
      </w:pPr>
    </w:p>
    <w:p w14:paraId="472C494B" w14:textId="77777777" w:rsidR="000B7BE3" w:rsidRDefault="000B7BE3" w:rsidP="001E6BF4">
      <w:pPr>
        <w:pStyle w:val="DefaultText"/>
        <w:rPr>
          <w:rFonts w:ascii="Calibri" w:hAnsi="Calibri" w:cs="Arial"/>
          <w:szCs w:val="24"/>
        </w:rPr>
      </w:pPr>
    </w:p>
    <w:p w14:paraId="65AAD861" w14:textId="5B4CC4ED" w:rsidR="001E6BF4" w:rsidRDefault="0076106E" w:rsidP="001E6BF4">
      <w:pPr>
        <w:pStyle w:val="DefaultText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Applications can also be emailed to </w:t>
      </w:r>
      <w:hyperlink r:id="rId8" w:history="1">
        <w:r w:rsidR="00666792" w:rsidRPr="000D0DF6">
          <w:rPr>
            <w:rStyle w:val="Hyperlink"/>
            <w:rFonts w:ascii="Calibri" w:hAnsi="Calibri" w:cs="Arial"/>
            <w:szCs w:val="24"/>
          </w:rPr>
          <w:t>UptonPCclerk@gmail.com</w:t>
        </w:r>
      </w:hyperlink>
    </w:p>
    <w:p w14:paraId="0F5B280F" w14:textId="77777777" w:rsidR="00CB45B4" w:rsidRPr="00F5559D" w:rsidRDefault="00CB45B4" w:rsidP="001E6BF4">
      <w:pPr>
        <w:pStyle w:val="DefaultText"/>
        <w:rPr>
          <w:rFonts w:ascii="Calibri" w:hAnsi="Calibri" w:cs="Arial"/>
          <w:szCs w:val="24"/>
        </w:rPr>
      </w:pPr>
    </w:p>
    <w:p w14:paraId="663BFFF1" w14:textId="7FA54BA3" w:rsidR="001E6BF4" w:rsidRPr="00184337" w:rsidRDefault="00184337" w:rsidP="001E6BF4">
      <w:pPr>
        <w:pStyle w:val="DefaultText"/>
        <w:rPr>
          <w:rFonts w:ascii="Calibri" w:hAnsi="Calibri" w:cs="Arial"/>
          <w:b/>
          <w:i/>
          <w:szCs w:val="24"/>
        </w:rPr>
      </w:pPr>
      <w:r w:rsidRPr="00184337">
        <w:rPr>
          <w:rFonts w:ascii="Calibri" w:hAnsi="Calibri" w:cs="Arial"/>
          <w:b/>
          <w:i/>
          <w:szCs w:val="24"/>
        </w:rPr>
        <w:t xml:space="preserve">Please note that CVs </w:t>
      </w:r>
      <w:r w:rsidR="007000E8">
        <w:rPr>
          <w:rFonts w:ascii="Calibri" w:hAnsi="Calibri" w:cs="Arial"/>
          <w:b/>
          <w:i/>
          <w:szCs w:val="24"/>
        </w:rPr>
        <w:t>are not required</w:t>
      </w:r>
    </w:p>
    <w:p w14:paraId="26D6A050" w14:textId="77777777" w:rsidR="009745EA" w:rsidRPr="00F5559D" w:rsidRDefault="009745EA" w:rsidP="001E6BF4">
      <w:pPr>
        <w:pStyle w:val="DefaultText"/>
        <w:rPr>
          <w:rFonts w:ascii="Calibri" w:hAnsi="Calibri" w:cs="Arial"/>
          <w:szCs w:val="24"/>
        </w:rPr>
      </w:pPr>
    </w:p>
    <w:p w14:paraId="12D0D5C9" w14:textId="77777777" w:rsidR="001D019E" w:rsidRPr="00F5559D" w:rsidRDefault="00533A79" w:rsidP="001E6BF4">
      <w:pPr>
        <w:rPr>
          <w:rFonts w:ascii="Calibri" w:hAnsi="Calibri" w:cs="Arial"/>
          <w:b/>
          <w:sz w:val="24"/>
          <w:szCs w:val="24"/>
        </w:rPr>
      </w:pPr>
      <w:r w:rsidRPr="00F5559D">
        <w:rPr>
          <w:rFonts w:ascii="Calibri" w:hAnsi="Calibri" w:cs="Arial"/>
          <w:b/>
          <w:sz w:val="24"/>
          <w:szCs w:val="24"/>
        </w:rPr>
        <w:t>Data Protection Notice</w:t>
      </w:r>
    </w:p>
    <w:p w14:paraId="70A646C0" w14:textId="037591A7" w:rsidR="009745EA" w:rsidRDefault="009745EA" w:rsidP="001E6BF4">
      <w:pPr>
        <w:rPr>
          <w:rFonts w:ascii="Calibri" w:hAnsi="Calibri" w:cs="Arial"/>
          <w:sz w:val="24"/>
          <w:szCs w:val="24"/>
        </w:rPr>
      </w:pPr>
      <w:r w:rsidRPr="00F5559D">
        <w:rPr>
          <w:rFonts w:ascii="Calibri" w:hAnsi="Calibri" w:cs="Arial"/>
          <w:sz w:val="24"/>
          <w:szCs w:val="24"/>
        </w:rPr>
        <w:t xml:space="preserve">We care about your personal data – </w:t>
      </w:r>
      <w:r w:rsidR="00CE3ABE">
        <w:rPr>
          <w:rFonts w:ascii="Calibri" w:hAnsi="Calibri" w:cs="Arial"/>
          <w:sz w:val="24"/>
          <w:szCs w:val="24"/>
        </w:rPr>
        <w:t xml:space="preserve">our </w:t>
      </w:r>
      <w:r w:rsidRPr="00F5559D">
        <w:rPr>
          <w:rFonts w:ascii="Calibri" w:hAnsi="Calibri" w:cs="Arial"/>
          <w:sz w:val="24"/>
          <w:szCs w:val="24"/>
        </w:rPr>
        <w:t>Data Protection Privacy Notic</w:t>
      </w:r>
      <w:r w:rsidR="00CE3ABE">
        <w:rPr>
          <w:rFonts w:ascii="Calibri" w:hAnsi="Calibri" w:cs="Arial"/>
          <w:sz w:val="24"/>
          <w:szCs w:val="24"/>
        </w:rPr>
        <w:t>e is on our website</w:t>
      </w:r>
    </w:p>
    <w:p w14:paraId="3F8EA0B6" w14:textId="0F71026B" w:rsidR="00026B05" w:rsidRDefault="00026B05" w:rsidP="001E6BF4">
      <w:pPr>
        <w:rPr>
          <w:rFonts w:ascii="Calibri" w:hAnsi="Calibri" w:cs="Arial"/>
          <w:sz w:val="24"/>
          <w:szCs w:val="24"/>
        </w:rPr>
      </w:pPr>
      <w:r w:rsidRPr="00026B05">
        <w:rPr>
          <w:rFonts w:ascii="Calibri" w:hAnsi="Calibri" w:cs="Arial"/>
          <w:sz w:val="24"/>
          <w:szCs w:val="24"/>
        </w:rPr>
        <w:t>https://uptonwithfishley-pc.gov.uk/category/policies/</w:t>
      </w:r>
    </w:p>
    <w:sectPr w:rsidR="00026B05" w:rsidSect="00964E75">
      <w:headerReference w:type="default" r:id="rId9"/>
      <w:headerReference w:type="first" r:id="rId10"/>
      <w:footerReference w:type="first" r:id="rId11"/>
      <w:pgSz w:w="11909" w:h="16834" w:code="9"/>
      <w:pgMar w:top="1418" w:right="1440" w:bottom="1440" w:left="1440" w:header="289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AF358" w14:textId="77777777" w:rsidR="00531010" w:rsidRDefault="00531010">
      <w:r>
        <w:separator/>
      </w:r>
    </w:p>
  </w:endnote>
  <w:endnote w:type="continuationSeparator" w:id="0">
    <w:p w14:paraId="6B79B816" w14:textId="77777777" w:rsidR="00531010" w:rsidRDefault="0053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tusWP Type"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7338"/>
      <w:gridCol w:w="2693"/>
    </w:tblGrid>
    <w:tr w:rsidR="00E25844" w:rsidRPr="00C106AC" w14:paraId="6C3FA55E" w14:textId="77777777" w:rsidTr="001A23FE">
      <w:tc>
        <w:tcPr>
          <w:tcW w:w="7338" w:type="dxa"/>
          <w:vAlign w:val="center"/>
        </w:tcPr>
        <w:p w14:paraId="756F81A9" w14:textId="77777777" w:rsidR="00E25844" w:rsidRPr="00C106AC" w:rsidRDefault="00E25844" w:rsidP="001D174F">
          <w:pPr>
            <w:pStyle w:val="Footer"/>
            <w:tabs>
              <w:tab w:val="left" w:pos="993"/>
            </w:tabs>
            <w:ind w:left="993"/>
            <w:rPr>
              <w:rFonts w:ascii="Arial" w:hAnsi="Arial" w:cs="Arial"/>
              <w:sz w:val="18"/>
              <w:lang w:val="en-GB"/>
            </w:rPr>
          </w:pPr>
        </w:p>
      </w:tc>
      <w:tc>
        <w:tcPr>
          <w:tcW w:w="2693" w:type="dxa"/>
          <w:vAlign w:val="center"/>
        </w:tcPr>
        <w:p w14:paraId="51CE23C9" w14:textId="139AF612" w:rsidR="00E25844" w:rsidRPr="00C106AC" w:rsidRDefault="00E25844" w:rsidP="001A23FE">
          <w:pPr>
            <w:pStyle w:val="Footer"/>
            <w:tabs>
              <w:tab w:val="clear" w:pos="8640"/>
              <w:tab w:val="left" w:pos="993"/>
              <w:tab w:val="right" w:pos="9072"/>
            </w:tabs>
            <w:jc w:val="right"/>
            <w:rPr>
              <w:rFonts w:ascii="Arial" w:hAnsi="Arial" w:cs="Arial"/>
              <w:sz w:val="18"/>
              <w:lang w:val="en-GB"/>
            </w:rPr>
          </w:pPr>
        </w:p>
      </w:tc>
    </w:tr>
  </w:tbl>
  <w:p w14:paraId="60B7EEB3" w14:textId="77777777" w:rsidR="00E25844" w:rsidRPr="006A7BA9" w:rsidRDefault="00E25844" w:rsidP="001D1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59D4" w14:textId="77777777" w:rsidR="00531010" w:rsidRDefault="00531010">
      <w:r>
        <w:separator/>
      </w:r>
    </w:p>
  </w:footnote>
  <w:footnote w:type="continuationSeparator" w:id="0">
    <w:p w14:paraId="3BFCAF42" w14:textId="77777777" w:rsidR="00531010" w:rsidRDefault="0053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D4CB" w14:textId="77777777" w:rsidR="00E25844" w:rsidRDefault="00E25844" w:rsidP="001A7D13">
    <w:pPr>
      <w:pStyle w:val="Header"/>
      <w:jc w:val="right"/>
      <w:rPr>
        <w:rFonts w:ascii="Arial" w:hAnsi="Arial" w:cs="Arial"/>
      </w:rPr>
    </w:pPr>
  </w:p>
  <w:p w14:paraId="2301374E" w14:textId="77777777" w:rsidR="00E25844" w:rsidRDefault="00E258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2452" w14:textId="472C01F6" w:rsidR="00E25844" w:rsidRDefault="00CD1EE8" w:rsidP="00F15DF6">
    <w:pPr>
      <w:pStyle w:val="Header"/>
      <w:ind w:left="-426"/>
      <w:rPr>
        <w:sz w:val="40"/>
      </w:rPr>
    </w:pPr>
    <w:r>
      <w:rPr>
        <w:noProof/>
        <w:sz w:val="40"/>
        <w:lang w:val="en-GB" w:eastAsia="en-GB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8228DD8" wp14:editId="784DA14E">
              <wp:simplePos x="0" y="0"/>
              <wp:positionH relativeFrom="column">
                <wp:posOffset>-704850</wp:posOffset>
              </wp:positionH>
              <wp:positionV relativeFrom="paragraph">
                <wp:posOffset>-69215</wp:posOffset>
              </wp:positionV>
              <wp:extent cx="6985635" cy="1376680"/>
              <wp:effectExtent l="0" t="0" r="5715" b="0"/>
              <wp:wrapNone/>
              <wp:docPr id="2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5635" cy="1376680"/>
                        <a:chOff x="564" y="362"/>
                        <a:chExt cx="11001" cy="2168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64" y="362"/>
                          <a:ext cx="379" cy="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55ECF" w14:textId="0372688F" w:rsidR="00E25844" w:rsidRDefault="00E25844" w:rsidP="0093700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14" y="502"/>
                          <a:ext cx="10851" cy="2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4E1FE" w14:textId="74EB3940" w:rsidR="00E25844" w:rsidRPr="00CD1EE8" w:rsidRDefault="0075422C" w:rsidP="00937009">
                            <w:pPr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  <w:t xml:space="preserve">Upton with Fishley </w:t>
                            </w:r>
                            <w:r w:rsidR="00E25844" w:rsidRPr="00CD1EE8"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  <w:t>P</w:t>
                            </w:r>
                            <w:r w:rsidR="00CD1EE8" w:rsidRPr="00CD1EE8"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  <w:t>arish</w:t>
                            </w:r>
                            <w:r w:rsidR="00E25844" w:rsidRPr="00CD1EE8"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  <w:t xml:space="preserve"> C</w:t>
                            </w:r>
                            <w:r w:rsidR="00CD1EE8" w:rsidRPr="00CD1EE8">
                              <w:rPr>
                                <w:rFonts w:ascii="Tahoma" w:hAnsi="Tahoma" w:cs="Tahoma"/>
                                <w:sz w:val="56"/>
                                <w:szCs w:val="56"/>
                              </w:rPr>
                              <w:t>ouncil</w:t>
                            </w:r>
                          </w:p>
                          <w:p w14:paraId="093E8C84" w14:textId="77777777" w:rsidR="00E25844" w:rsidRDefault="00E25844" w:rsidP="001A7D13">
                            <w:pPr>
                              <w:pStyle w:val="Header"/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FA1631E" w14:textId="77777777" w:rsidR="00E25844" w:rsidRPr="00742EF2" w:rsidRDefault="00E25844" w:rsidP="00471816">
                            <w:pPr>
                              <w:ind w:left="720" w:firstLine="720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D645476" w14:textId="77777777" w:rsidR="00E25844" w:rsidRPr="001E6BF4" w:rsidRDefault="00E25844" w:rsidP="00CD1EE8">
                            <w:p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Job </w:t>
                            </w:r>
                            <w:r w:rsidRPr="001E6BF4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Application Form</w:t>
                            </w:r>
                          </w:p>
                          <w:p w14:paraId="7D08EF2E" w14:textId="77777777" w:rsidR="00E25844" w:rsidRPr="00250111" w:rsidRDefault="00E25844" w:rsidP="00937009">
                            <w:pPr>
                              <w:jc w:val="right"/>
                              <w:rPr>
                                <w:rFonts w:ascii="Tahoma" w:hAnsi="Tahoma" w:cs="Tahoma"/>
                                <w:color w:val="00B05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228DD8" id="Group 13" o:spid="_x0000_s1026" style="position:absolute;left:0;text-align:left;margin-left:-55.5pt;margin-top:-5.45pt;width:550.05pt;height:108.4pt;z-index:251657216" coordorigin="564,362" coordsize="11001,2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64;top:362;width:379;height: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" stroked="f">
                <v:textbox style="mso-fit-shape-to-text:t">
                  <w:txbxContent>
                    <w:p w14:paraId="25F55ECF" w14:textId="0372688F" w:rsidR="00E25844" w:rsidRDefault="00E25844" w:rsidP="00937009"/>
                  </w:txbxContent>
                </v:textbox>
              </v:shape>
              <v:shape id="Text Box 2" o:spid="_x0000_s1028" type="#_x0000_t202" style="position:absolute;left:714;top:502;width:10851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1064E1FE" w14:textId="74EB3940" w:rsidR="00E25844" w:rsidRPr="00CD1EE8" w:rsidRDefault="0075422C" w:rsidP="00937009">
                      <w:pPr>
                        <w:rPr>
                          <w:rFonts w:ascii="Tahoma" w:hAnsi="Tahoma" w:cs="Tahoma"/>
                          <w:sz w:val="56"/>
                          <w:szCs w:val="56"/>
                        </w:rPr>
                      </w:pPr>
                      <w:r>
                        <w:rPr>
                          <w:rFonts w:ascii="Tahoma" w:hAnsi="Tahoma" w:cs="Tahoma"/>
                          <w:sz w:val="56"/>
                          <w:szCs w:val="56"/>
                        </w:rPr>
                        <w:t xml:space="preserve">Upton with Fishley </w:t>
                      </w:r>
                      <w:r w:rsidR="00E25844" w:rsidRPr="00CD1EE8">
                        <w:rPr>
                          <w:rFonts w:ascii="Tahoma" w:hAnsi="Tahoma" w:cs="Tahoma"/>
                          <w:sz w:val="56"/>
                          <w:szCs w:val="56"/>
                        </w:rPr>
                        <w:t>P</w:t>
                      </w:r>
                      <w:r w:rsidR="00CD1EE8" w:rsidRPr="00CD1EE8">
                        <w:rPr>
                          <w:rFonts w:ascii="Tahoma" w:hAnsi="Tahoma" w:cs="Tahoma"/>
                          <w:sz w:val="56"/>
                          <w:szCs w:val="56"/>
                        </w:rPr>
                        <w:t>arish</w:t>
                      </w:r>
                      <w:r w:rsidR="00E25844" w:rsidRPr="00CD1EE8">
                        <w:rPr>
                          <w:rFonts w:ascii="Tahoma" w:hAnsi="Tahoma" w:cs="Tahoma"/>
                          <w:sz w:val="56"/>
                          <w:szCs w:val="56"/>
                        </w:rPr>
                        <w:t xml:space="preserve"> C</w:t>
                      </w:r>
                      <w:r w:rsidR="00CD1EE8" w:rsidRPr="00CD1EE8">
                        <w:rPr>
                          <w:rFonts w:ascii="Tahoma" w:hAnsi="Tahoma" w:cs="Tahoma"/>
                          <w:sz w:val="56"/>
                          <w:szCs w:val="56"/>
                        </w:rPr>
                        <w:t>ouncil</w:t>
                      </w:r>
                    </w:p>
                    <w:p w14:paraId="093E8C84" w14:textId="77777777" w:rsidR="00E25844" w:rsidRDefault="00E25844" w:rsidP="001A7D13">
                      <w:pPr>
                        <w:pStyle w:val="Header"/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3FA1631E" w14:textId="77777777" w:rsidR="00E25844" w:rsidRPr="00742EF2" w:rsidRDefault="00E25844" w:rsidP="00471816">
                      <w:pPr>
                        <w:ind w:left="720" w:firstLine="720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D645476" w14:textId="77777777" w:rsidR="00E25844" w:rsidRPr="001E6BF4" w:rsidRDefault="00E25844" w:rsidP="00CD1EE8">
                      <w:pP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Job </w:t>
                      </w:r>
                      <w:r w:rsidRPr="001E6BF4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Application Form</w:t>
                      </w:r>
                    </w:p>
                    <w:p w14:paraId="7D08EF2E" w14:textId="77777777" w:rsidR="00E25844" w:rsidRPr="00250111" w:rsidRDefault="00E25844" w:rsidP="00937009">
                      <w:pPr>
                        <w:jc w:val="right"/>
                        <w:rPr>
                          <w:rFonts w:ascii="Tahoma" w:hAnsi="Tahoma" w:cs="Tahoma"/>
                          <w:color w:val="00B050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E25844">
      <w:rPr>
        <w:noProof/>
        <w:sz w:val="40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2B716D" wp14:editId="7E5404EB">
              <wp:simplePos x="0" y="0"/>
              <wp:positionH relativeFrom="column">
                <wp:posOffset>-574040</wp:posOffset>
              </wp:positionH>
              <wp:positionV relativeFrom="paragraph">
                <wp:posOffset>1343025</wp:posOffset>
              </wp:positionV>
              <wp:extent cx="6781800" cy="0"/>
              <wp:effectExtent l="6985" t="9525" r="12065" b="9525"/>
              <wp:wrapNone/>
              <wp:docPr id="5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B76D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45.2pt;margin-top:105.7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" strokecolor="#a5a5a5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1BF9"/>
    <w:multiLevelType w:val="hybridMultilevel"/>
    <w:tmpl w:val="A8624D8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759D3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2" w15:restartNumberingAfterBreak="0">
    <w:nsid w:val="248070E2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3" w15:restartNumberingAfterBreak="0">
    <w:nsid w:val="3D287841"/>
    <w:multiLevelType w:val="multilevel"/>
    <w:tmpl w:val="03529E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3905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6C66475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5" w15:restartNumberingAfterBreak="0">
    <w:nsid w:val="4E270230"/>
    <w:multiLevelType w:val="hybridMultilevel"/>
    <w:tmpl w:val="4C248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318BB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num w:numId="1" w16cid:durableId="1745420461">
    <w:abstractNumId w:val="0"/>
  </w:num>
  <w:num w:numId="2" w16cid:durableId="1062673411">
    <w:abstractNumId w:val="3"/>
  </w:num>
  <w:num w:numId="3" w16cid:durableId="927621068">
    <w:abstractNumId w:val="1"/>
  </w:num>
  <w:num w:numId="4" w16cid:durableId="1219710936">
    <w:abstractNumId w:val="6"/>
  </w:num>
  <w:num w:numId="5" w16cid:durableId="2033530843">
    <w:abstractNumId w:val="2"/>
  </w:num>
  <w:num w:numId="6" w16cid:durableId="2078898385">
    <w:abstractNumId w:val="4"/>
  </w:num>
  <w:num w:numId="7" w16cid:durableId="1174493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679"/>
    <w:rsid w:val="00007348"/>
    <w:rsid w:val="000143BD"/>
    <w:rsid w:val="000175E9"/>
    <w:rsid w:val="00020170"/>
    <w:rsid w:val="000249EC"/>
    <w:rsid w:val="000250B4"/>
    <w:rsid w:val="00026B05"/>
    <w:rsid w:val="000B05E6"/>
    <w:rsid w:val="000B1A27"/>
    <w:rsid w:val="000B52FF"/>
    <w:rsid w:val="000B719B"/>
    <w:rsid w:val="000B7BE3"/>
    <w:rsid w:val="000C4BD7"/>
    <w:rsid w:val="000D792C"/>
    <w:rsid w:val="000E7AE8"/>
    <w:rsid w:val="000F0FA2"/>
    <w:rsid w:val="000F4352"/>
    <w:rsid w:val="00100A5E"/>
    <w:rsid w:val="00120944"/>
    <w:rsid w:val="001248C6"/>
    <w:rsid w:val="001310C6"/>
    <w:rsid w:val="001502F1"/>
    <w:rsid w:val="001511D4"/>
    <w:rsid w:val="00151FC8"/>
    <w:rsid w:val="00156D70"/>
    <w:rsid w:val="00164203"/>
    <w:rsid w:val="001665B3"/>
    <w:rsid w:val="001778F4"/>
    <w:rsid w:val="00184337"/>
    <w:rsid w:val="00190CB5"/>
    <w:rsid w:val="001923DE"/>
    <w:rsid w:val="001A23FE"/>
    <w:rsid w:val="001A7D13"/>
    <w:rsid w:val="001D019E"/>
    <w:rsid w:val="001D174F"/>
    <w:rsid w:val="001E40C9"/>
    <w:rsid w:val="001E6BF4"/>
    <w:rsid w:val="001F71AA"/>
    <w:rsid w:val="002024E7"/>
    <w:rsid w:val="002178B7"/>
    <w:rsid w:val="0024511C"/>
    <w:rsid w:val="00257AA6"/>
    <w:rsid w:val="00260AAC"/>
    <w:rsid w:val="002708CF"/>
    <w:rsid w:val="00293C51"/>
    <w:rsid w:val="00293F6C"/>
    <w:rsid w:val="002967DF"/>
    <w:rsid w:val="002C0F50"/>
    <w:rsid w:val="002C7857"/>
    <w:rsid w:val="002E49E2"/>
    <w:rsid w:val="002F15F6"/>
    <w:rsid w:val="002F17E0"/>
    <w:rsid w:val="002F5E3F"/>
    <w:rsid w:val="002F700D"/>
    <w:rsid w:val="003050F9"/>
    <w:rsid w:val="00320AF6"/>
    <w:rsid w:val="00384988"/>
    <w:rsid w:val="0039125C"/>
    <w:rsid w:val="00391627"/>
    <w:rsid w:val="003A3995"/>
    <w:rsid w:val="003B4060"/>
    <w:rsid w:val="003B4A12"/>
    <w:rsid w:val="003C76A3"/>
    <w:rsid w:val="003D6991"/>
    <w:rsid w:val="004103F4"/>
    <w:rsid w:val="004237FF"/>
    <w:rsid w:val="00432AEE"/>
    <w:rsid w:val="00447898"/>
    <w:rsid w:val="0045166B"/>
    <w:rsid w:val="00452C7A"/>
    <w:rsid w:val="0045517B"/>
    <w:rsid w:val="00462823"/>
    <w:rsid w:val="00470AC2"/>
    <w:rsid w:val="00471816"/>
    <w:rsid w:val="004804D7"/>
    <w:rsid w:val="00496AC3"/>
    <w:rsid w:val="004B6838"/>
    <w:rsid w:val="004D2D1D"/>
    <w:rsid w:val="004D615A"/>
    <w:rsid w:val="004E3BCB"/>
    <w:rsid w:val="004E53C6"/>
    <w:rsid w:val="005046CD"/>
    <w:rsid w:val="00531010"/>
    <w:rsid w:val="00533A79"/>
    <w:rsid w:val="005438BC"/>
    <w:rsid w:val="00545DC3"/>
    <w:rsid w:val="00546C94"/>
    <w:rsid w:val="0056691E"/>
    <w:rsid w:val="005724CF"/>
    <w:rsid w:val="005756C1"/>
    <w:rsid w:val="005845B5"/>
    <w:rsid w:val="00584B29"/>
    <w:rsid w:val="005A1F9A"/>
    <w:rsid w:val="005A6EA0"/>
    <w:rsid w:val="005B3460"/>
    <w:rsid w:val="005E5F97"/>
    <w:rsid w:val="005E675F"/>
    <w:rsid w:val="00607D13"/>
    <w:rsid w:val="00614CE0"/>
    <w:rsid w:val="0062206F"/>
    <w:rsid w:val="00632258"/>
    <w:rsid w:val="0063630F"/>
    <w:rsid w:val="00666792"/>
    <w:rsid w:val="00676825"/>
    <w:rsid w:val="006A7277"/>
    <w:rsid w:val="006A7BA9"/>
    <w:rsid w:val="006B40D5"/>
    <w:rsid w:val="006C0D00"/>
    <w:rsid w:val="006F1823"/>
    <w:rsid w:val="006F436D"/>
    <w:rsid w:val="007000E8"/>
    <w:rsid w:val="00705F0F"/>
    <w:rsid w:val="00714703"/>
    <w:rsid w:val="00717A75"/>
    <w:rsid w:val="0072588D"/>
    <w:rsid w:val="007260E0"/>
    <w:rsid w:val="007358C2"/>
    <w:rsid w:val="00742EF2"/>
    <w:rsid w:val="0075422C"/>
    <w:rsid w:val="0076106E"/>
    <w:rsid w:val="007829B2"/>
    <w:rsid w:val="007C3B47"/>
    <w:rsid w:val="007C60E4"/>
    <w:rsid w:val="007E137A"/>
    <w:rsid w:val="007E557B"/>
    <w:rsid w:val="007F0EF7"/>
    <w:rsid w:val="007F4DA0"/>
    <w:rsid w:val="00802597"/>
    <w:rsid w:val="0080439E"/>
    <w:rsid w:val="008315BE"/>
    <w:rsid w:val="00837C50"/>
    <w:rsid w:val="0084159F"/>
    <w:rsid w:val="00843499"/>
    <w:rsid w:val="00843A2F"/>
    <w:rsid w:val="00847B92"/>
    <w:rsid w:val="00861035"/>
    <w:rsid w:val="00862E9B"/>
    <w:rsid w:val="008740C1"/>
    <w:rsid w:val="008762A1"/>
    <w:rsid w:val="00886CBE"/>
    <w:rsid w:val="008B052F"/>
    <w:rsid w:val="008B06B3"/>
    <w:rsid w:val="008C5F3C"/>
    <w:rsid w:val="008D0EAC"/>
    <w:rsid w:val="008D6F78"/>
    <w:rsid w:val="008E0527"/>
    <w:rsid w:val="008E1FDD"/>
    <w:rsid w:val="008E3A3A"/>
    <w:rsid w:val="008F751A"/>
    <w:rsid w:val="00935F74"/>
    <w:rsid w:val="00937009"/>
    <w:rsid w:val="009537D1"/>
    <w:rsid w:val="00953DF7"/>
    <w:rsid w:val="00964E75"/>
    <w:rsid w:val="009745EA"/>
    <w:rsid w:val="00981C8D"/>
    <w:rsid w:val="00986A94"/>
    <w:rsid w:val="00986B1C"/>
    <w:rsid w:val="009B3194"/>
    <w:rsid w:val="009D566D"/>
    <w:rsid w:val="00A01508"/>
    <w:rsid w:val="00A04C98"/>
    <w:rsid w:val="00A34911"/>
    <w:rsid w:val="00A504ED"/>
    <w:rsid w:val="00A710CB"/>
    <w:rsid w:val="00A75C03"/>
    <w:rsid w:val="00A85ACF"/>
    <w:rsid w:val="00AE0766"/>
    <w:rsid w:val="00AF12CA"/>
    <w:rsid w:val="00AF2D67"/>
    <w:rsid w:val="00AF5630"/>
    <w:rsid w:val="00B06B03"/>
    <w:rsid w:val="00B168B0"/>
    <w:rsid w:val="00B32261"/>
    <w:rsid w:val="00B34201"/>
    <w:rsid w:val="00B82B9E"/>
    <w:rsid w:val="00BA4456"/>
    <w:rsid w:val="00BA4A4D"/>
    <w:rsid w:val="00BB38FE"/>
    <w:rsid w:val="00BD1A3A"/>
    <w:rsid w:val="00BF0B45"/>
    <w:rsid w:val="00BF28B8"/>
    <w:rsid w:val="00C12354"/>
    <w:rsid w:val="00C23B23"/>
    <w:rsid w:val="00C23C3D"/>
    <w:rsid w:val="00C30C4F"/>
    <w:rsid w:val="00C76F70"/>
    <w:rsid w:val="00C87BD5"/>
    <w:rsid w:val="00CB45B4"/>
    <w:rsid w:val="00CC4A8F"/>
    <w:rsid w:val="00CD1EE8"/>
    <w:rsid w:val="00CE3ABE"/>
    <w:rsid w:val="00CE7BCE"/>
    <w:rsid w:val="00D24D13"/>
    <w:rsid w:val="00D250CB"/>
    <w:rsid w:val="00D35EA5"/>
    <w:rsid w:val="00D46660"/>
    <w:rsid w:val="00D51C83"/>
    <w:rsid w:val="00D60D52"/>
    <w:rsid w:val="00D72BFA"/>
    <w:rsid w:val="00DB2305"/>
    <w:rsid w:val="00DB4F50"/>
    <w:rsid w:val="00DC1A24"/>
    <w:rsid w:val="00DC37E8"/>
    <w:rsid w:val="00DC65DC"/>
    <w:rsid w:val="00DD4679"/>
    <w:rsid w:val="00DE093D"/>
    <w:rsid w:val="00E021FE"/>
    <w:rsid w:val="00E25844"/>
    <w:rsid w:val="00E270B9"/>
    <w:rsid w:val="00E538CE"/>
    <w:rsid w:val="00E61EE1"/>
    <w:rsid w:val="00E9154B"/>
    <w:rsid w:val="00EA75E4"/>
    <w:rsid w:val="00EB53DD"/>
    <w:rsid w:val="00EF0763"/>
    <w:rsid w:val="00EF3926"/>
    <w:rsid w:val="00EF3CFA"/>
    <w:rsid w:val="00EF66F6"/>
    <w:rsid w:val="00F11D19"/>
    <w:rsid w:val="00F15DF6"/>
    <w:rsid w:val="00F25C47"/>
    <w:rsid w:val="00F2681E"/>
    <w:rsid w:val="00F32EE9"/>
    <w:rsid w:val="00F41D1E"/>
    <w:rsid w:val="00F4410B"/>
    <w:rsid w:val="00F54AD1"/>
    <w:rsid w:val="00F5559D"/>
    <w:rsid w:val="00F5633B"/>
    <w:rsid w:val="00F65B57"/>
    <w:rsid w:val="00F70929"/>
    <w:rsid w:val="00F716B8"/>
    <w:rsid w:val="00F74127"/>
    <w:rsid w:val="00F81075"/>
    <w:rsid w:val="00F93964"/>
    <w:rsid w:val="00FA0B4E"/>
    <w:rsid w:val="00FD68ED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AE6CDA"/>
  <w15:chartTrackingRefBased/>
  <w15:docId w15:val="{973DC0F3-1DEF-488B-9460-68F4756D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C8D"/>
    <w:rPr>
      <w:lang w:val="en-US" w:eastAsia="en-US"/>
    </w:rPr>
  </w:style>
  <w:style w:type="paragraph" w:styleId="Heading1">
    <w:name w:val="heading 1"/>
    <w:basedOn w:val="Normal"/>
    <w:next w:val="Normal"/>
    <w:qFormat/>
    <w:rsid w:val="00391627"/>
    <w:pPr>
      <w:keepNext/>
      <w:outlineLvl w:val="0"/>
    </w:pPr>
    <w:rPr>
      <w:rFonts w:ascii="Arial" w:hAnsi="Arial" w:cs="Arial"/>
      <w:b/>
      <w:bCs/>
      <w:sz w:val="2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81C8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81C8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B06B3"/>
    <w:rPr>
      <w:rFonts w:ascii="Tahoma" w:hAnsi="Tahoma" w:cs="Tahoma"/>
      <w:sz w:val="16"/>
      <w:szCs w:val="16"/>
    </w:rPr>
  </w:style>
  <w:style w:type="character" w:styleId="Hyperlink">
    <w:name w:val="Hyperlink"/>
    <w:rsid w:val="00257AA6"/>
    <w:rPr>
      <w:color w:val="0000FF"/>
      <w:u w:val="single"/>
    </w:rPr>
  </w:style>
  <w:style w:type="paragraph" w:styleId="BodyText">
    <w:name w:val="Body Text"/>
    <w:basedOn w:val="Normal"/>
    <w:link w:val="BodyTextChar"/>
    <w:rsid w:val="007E137A"/>
    <w:rPr>
      <w:rFonts w:ascii="Arial" w:hAnsi="Arial" w:cs="Arial"/>
      <w:sz w:val="22"/>
      <w:lang w:val="en-GB"/>
    </w:rPr>
  </w:style>
  <w:style w:type="paragraph" w:styleId="HTMLPreformatted">
    <w:name w:val="HTML Preformatted"/>
    <w:basedOn w:val="Normal"/>
    <w:rsid w:val="00024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lang w:val="en-GB" w:eastAsia="en-GB"/>
    </w:rPr>
  </w:style>
  <w:style w:type="table" w:styleId="TableGrid">
    <w:name w:val="Table Grid"/>
    <w:basedOn w:val="TableNormal"/>
    <w:rsid w:val="00986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F5633B"/>
    <w:rPr>
      <w:lang w:val="en-US" w:eastAsia="en-US"/>
    </w:rPr>
  </w:style>
  <w:style w:type="character" w:customStyle="1" w:styleId="FooterChar">
    <w:name w:val="Footer Char"/>
    <w:link w:val="Footer"/>
    <w:rsid w:val="00F5633B"/>
    <w:rPr>
      <w:lang w:val="en-US" w:eastAsia="en-US"/>
    </w:rPr>
  </w:style>
  <w:style w:type="character" w:customStyle="1" w:styleId="BodyTextChar">
    <w:name w:val="Body Text Char"/>
    <w:link w:val="BodyText"/>
    <w:rsid w:val="00F5633B"/>
    <w:rPr>
      <w:rFonts w:ascii="Arial" w:hAnsi="Arial" w:cs="Arial"/>
      <w:sz w:val="22"/>
      <w:lang w:eastAsia="en-US"/>
    </w:rPr>
  </w:style>
  <w:style w:type="paragraph" w:customStyle="1" w:styleId="TableText">
    <w:name w:val="Table Text"/>
    <w:basedOn w:val="Normal"/>
    <w:rsid w:val="001E6BF4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customStyle="1" w:styleId="Bullet1">
    <w:name w:val="Bullet 1"/>
    <w:basedOn w:val="Normal"/>
    <w:rsid w:val="001E6BF4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customStyle="1" w:styleId="DefaultText">
    <w:name w:val="Default Text"/>
    <w:basedOn w:val="Normal"/>
    <w:rsid w:val="001E6BF4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character" w:styleId="FollowedHyperlink">
    <w:name w:val="FollowedHyperlink"/>
    <w:uiPriority w:val="99"/>
    <w:semiHidden/>
    <w:unhideWhenUsed/>
    <w:rsid w:val="0076106E"/>
    <w:rPr>
      <w:color w:val="954F7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8F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B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tonPCclerk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ogram%20Files\MS%20Office%2097\Templates\Tasburgh%20PC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40332-51D5-4DA3-AA3A-140127391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Tasburgh PC letterhead</Template>
  <TotalTime>17</TotalTime>
  <Pages>6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Links>
    <vt:vector size="6" baseType="variant">
      <vt:variant>
        <vt:i4>6881387</vt:i4>
      </vt:variant>
      <vt:variant>
        <vt:i4>214</vt:i4>
      </vt:variant>
      <vt:variant>
        <vt:i4>0</vt:i4>
      </vt:variant>
      <vt:variant>
        <vt:i4>5</vt:i4>
      </vt:variant>
      <vt:variant>
        <vt:lpwstr>https://www.poringlandparishcouncil.gov.uk/uploads/4/2/6/1/42611939/employee_privacy_statement.pdf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Panella</dc:creator>
  <cp:keywords/>
  <cp:lastModifiedBy>Pauline James</cp:lastModifiedBy>
  <cp:revision>8</cp:revision>
  <cp:lastPrinted>2018-07-24T12:36:00Z</cp:lastPrinted>
  <dcterms:created xsi:type="dcterms:W3CDTF">2026-09-04T14:05:00Z</dcterms:created>
  <dcterms:modified xsi:type="dcterms:W3CDTF">2026-09-04T14:21:00Z</dcterms:modified>
</cp:coreProperties>
</file>